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2D9E" w:rsidRDefault="00D52D9E" w14:paraId="04338B42" w14:textId="77777777">
      <w:pPr>
        <w:spacing w:before="60" w:line="240" w:lineRule="auto"/>
        <w:ind w:right="-60"/>
        <w:rPr>
          <w:rFonts w:ascii="Pinyon Script" w:hAnsi="Pinyon Script" w:eastAsia="Pinyon Script" w:cs="Pinyon Script"/>
          <w:sz w:val="10"/>
          <w:szCs w:val="10"/>
        </w:rPr>
      </w:pPr>
    </w:p>
    <w:p w:rsidR="00AE19E2" w:rsidRDefault="00AE19E2" w14:paraId="5F36878A" w14:textId="40683AD5">
      <w:pPr>
        <w:spacing w:before="60" w:line="240" w:lineRule="auto"/>
        <w:ind w:right="-60"/>
        <w:rPr>
          <w:rFonts w:ascii="Times New Roman" w:hAnsi="Times New Roman" w:eastAsia="Pinyon Script" w:cs="Times New Roman"/>
          <w:sz w:val="24"/>
          <w:szCs w:val="24"/>
        </w:rPr>
      </w:pPr>
      <w:r>
        <w:rPr>
          <w:rFonts w:ascii="Times New Roman" w:hAnsi="Times New Roman" w:eastAsia="Pinyon Script" w:cs="Times New Roman"/>
          <w:sz w:val="24"/>
          <w:szCs w:val="24"/>
        </w:rPr>
        <w:t xml:space="preserve">Dipartimento </w:t>
      </w:r>
      <w:r w:rsidR="007B3514">
        <w:rPr>
          <w:rFonts w:ascii="Times New Roman" w:hAnsi="Times New Roman" w:eastAsia="Pinyon Script" w:cs="Times New Roman"/>
          <w:sz w:val="24"/>
          <w:szCs w:val="24"/>
        </w:rPr>
        <w:t>______</w:t>
      </w:r>
    </w:p>
    <w:p w:rsidR="00AE19E2" w:rsidP="00AE19E2" w:rsidRDefault="00AE19E2" w14:paraId="433A140B" w14:textId="37111E39">
      <w:pPr>
        <w:spacing w:before="60" w:line="240" w:lineRule="auto"/>
        <w:ind w:right="-60"/>
        <w:jc w:val="right"/>
        <w:rPr>
          <w:rFonts w:ascii="Times New Roman" w:hAnsi="Times New Roman" w:eastAsia="Pinyon Script" w:cs="Times New Roman"/>
          <w:sz w:val="24"/>
          <w:szCs w:val="24"/>
        </w:rPr>
      </w:pPr>
      <w:r>
        <w:rPr>
          <w:rFonts w:ascii="Times New Roman" w:hAnsi="Times New Roman" w:eastAsia="Pinyon Script" w:cs="Times New Roman"/>
          <w:sz w:val="24"/>
          <w:szCs w:val="24"/>
        </w:rPr>
        <w:t>____________</w:t>
      </w:r>
    </w:p>
    <w:p w:rsidR="00AE19E2" w:rsidP="00AE19E2" w:rsidRDefault="00AE19E2" w14:paraId="5D8B723D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="00AE19E2" w:rsidP="00AE19E2" w:rsidRDefault="00AE19E2" w14:paraId="701B4699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p w:rsidR="00AE19E2" w:rsidP="00AE19E2" w:rsidRDefault="00AE19E2" w14:paraId="692681E2" w14:textId="00EB1D98">
      <w:pPr>
        <w:pStyle w:val="Standard"/>
        <w:widowControl w:val="0"/>
        <w:overflowPunct/>
        <w:jc w:val="both"/>
        <w:rPr>
          <w:b/>
          <w:bCs/>
          <w:color w:val="000000"/>
          <w:kern w:val="3"/>
          <w:sz w:val="22"/>
          <w:szCs w:val="22"/>
          <w:lang w:eastAsia="ar-SA"/>
        </w:rPr>
      </w:pPr>
      <w:r w:rsidRPr="00AE19E2">
        <w:rPr>
          <w:b/>
          <w:bCs/>
          <w:iCs/>
          <w:kern w:val="3"/>
          <w:sz w:val="22"/>
        </w:rPr>
        <w:t>Oggetto:</w:t>
      </w:r>
      <w:r w:rsidRPr="001A1336">
        <w:rPr>
          <w:iCs/>
          <w:kern w:val="3"/>
          <w:sz w:val="22"/>
        </w:rPr>
        <w:t xml:space="preserve"> </w:t>
      </w:r>
      <w:r>
        <w:rPr>
          <w:iCs/>
          <w:kern w:val="3"/>
          <w:sz w:val="22"/>
        </w:rPr>
        <w:t>-</w:t>
      </w:r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 xml:space="preserve">Attestazione ex art.45, comma 4, D.Lgs. 36/2023 e </w:t>
      </w:r>
      <w:proofErr w:type="spellStart"/>
      <w:r w:rsidRPr="00AE19E2">
        <w:rPr>
          <w:b/>
          <w:bCs/>
          <w:color w:val="000000"/>
          <w:kern w:val="3"/>
          <w:sz w:val="22"/>
          <w:szCs w:val="22"/>
          <w:lang w:eastAsia="ar-SA"/>
        </w:rPr>
        <w:t>s.m.i</w:t>
      </w:r>
      <w:proofErr w:type="spellEnd"/>
      <w:r w:rsidR="00F01F50">
        <w:rPr>
          <w:b/>
          <w:bCs/>
          <w:color w:val="000000"/>
          <w:kern w:val="3"/>
          <w:sz w:val="22"/>
          <w:szCs w:val="22"/>
          <w:lang w:eastAsia="ar-SA"/>
        </w:rPr>
        <w:t xml:space="preserve"> -fase esecuzione</w:t>
      </w:r>
      <w:r w:rsidR="00C20E4C">
        <w:rPr>
          <w:b/>
          <w:bCs/>
          <w:color w:val="000000"/>
          <w:kern w:val="3"/>
          <w:sz w:val="22"/>
          <w:szCs w:val="22"/>
          <w:lang w:eastAsia="ar-SA"/>
        </w:rPr>
        <w:t xml:space="preserve"> lavori</w:t>
      </w:r>
      <w:r w:rsidR="00897D32">
        <w:rPr>
          <w:b/>
          <w:bCs/>
          <w:color w:val="000000"/>
          <w:kern w:val="3"/>
          <w:sz w:val="22"/>
          <w:szCs w:val="22"/>
          <w:lang w:eastAsia="ar-SA"/>
        </w:rPr>
        <w:t>____________________</w:t>
      </w:r>
    </w:p>
    <w:p w:rsidRPr="00897D32" w:rsidR="00897D32" w:rsidP="00AE19E2" w:rsidRDefault="00897D32" w14:paraId="297A68BD" w14:textId="2CB608F1">
      <w:pPr>
        <w:pStyle w:val="Standard"/>
        <w:widowControl w:val="0"/>
        <w:overflowPunct/>
        <w:jc w:val="both"/>
        <w:rPr>
          <w:b/>
          <w:bCs/>
          <w:i/>
          <w:kern w:val="3"/>
          <w:sz w:val="22"/>
        </w:rPr>
      </w:pPr>
      <w:r w:rsidRPr="00897D32">
        <w:rPr>
          <w:i/>
          <w:kern w:val="3"/>
          <w:sz w:val="22"/>
        </w:rPr>
        <w:t>(inserire oggetto dell’appalto CIG e CUP)</w:t>
      </w:r>
    </w:p>
    <w:p w:rsidRPr="001A1336" w:rsidR="00AE19E2" w:rsidP="00AE19E2" w:rsidRDefault="00AE19E2" w14:paraId="05519851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AE19E2" w:rsidP="00AE19E2" w:rsidRDefault="00AE19E2" w14:paraId="6BB04BE0" w14:textId="55079B58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 xml:space="preserve">Il sottoscritto </w:t>
      </w:r>
      <w:r>
        <w:rPr>
          <w:iCs/>
          <w:kern w:val="3"/>
          <w:sz w:val="22"/>
        </w:rPr>
        <w:t>___________</w:t>
      </w:r>
      <w:r w:rsidRPr="001A1336">
        <w:rPr>
          <w:iCs/>
          <w:kern w:val="3"/>
          <w:sz w:val="22"/>
        </w:rPr>
        <w:t xml:space="preserve">, </w:t>
      </w:r>
      <w:r w:rsidR="00E47B53">
        <w:rPr>
          <w:iCs/>
          <w:kern w:val="3"/>
          <w:sz w:val="22"/>
        </w:rPr>
        <w:t>Responsabile del Dipartimento ___________in relazione all’</w:t>
      </w:r>
      <w:r w:rsidRPr="001A1336">
        <w:rPr>
          <w:iCs/>
          <w:kern w:val="3"/>
          <w:sz w:val="22"/>
        </w:rPr>
        <w:t xml:space="preserve">opera in oggetto, ai sensi dell’art.45, comma 4, del D.Lgs. 36/2023 e </w:t>
      </w:r>
      <w:proofErr w:type="spellStart"/>
      <w:r w:rsidRPr="001A1336">
        <w:rPr>
          <w:iCs/>
          <w:kern w:val="3"/>
          <w:sz w:val="22"/>
        </w:rPr>
        <w:t>s.m.i.</w:t>
      </w:r>
      <w:proofErr w:type="spellEnd"/>
      <w:r w:rsidRPr="001A1336">
        <w:rPr>
          <w:iCs/>
          <w:kern w:val="3"/>
          <w:sz w:val="22"/>
        </w:rPr>
        <w:t xml:space="preserve"> con la presente </w:t>
      </w:r>
    </w:p>
    <w:p w:rsidR="00E47B53" w:rsidP="00E47B53" w:rsidRDefault="00E47B53" w14:paraId="37CD40F8" w14:textId="77777777">
      <w:pPr>
        <w:pStyle w:val="Standard"/>
        <w:widowControl w:val="0"/>
        <w:overflowPunct/>
        <w:jc w:val="center"/>
        <w:rPr>
          <w:iCs/>
          <w:kern w:val="3"/>
          <w:sz w:val="22"/>
        </w:rPr>
      </w:pPr>
    </w:p>
    <w:p w:rsidRPr="00F01F50" w:rsidR="00E47B53" w:rsidP="00E47B53" w:rsidRDefault="00E47B53" w14:paraId="550E7E00" w14:textId="1617C6CA">
      <w:pPr>
        <w:pStyle w:val="Standard"/>
        <w:widowControl w:val="0"/>
        <w:overflowPunct/>
        <w:jc w:val="center"/>
        <w:rPr>
          <w:b/>
          <w:bCs/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PREM</w:t>
      </w:r>
      <w:r w:rsidR="00897D32">
        <w:rPr>
          <w:b/>
          <w:bCs/>
          <w:iCs/>
          <w:kern w:val="3"/>
          <w:sz w:val="22"/>
        </w:rPr>
        <w:t>ESSO</w:t>
      </w:r>
    </w:p>
    <w:p w:rsidR="00E47B53" w:rsidP="00AE19E2" w:rsidRDefault="00E47B53" w14:paraId="35C03704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F91425" w:rsidP="00AE19E2" w:rsidRDefault="00F91425" w14:paraId="6CA16F4E" w14:textId="60764EF7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che con proprio provvedimento n.__ del __ si è proceduto alla attestazione dell’esecuzione delle prestazioni rese dal gruppo di lavoro relativamente alle fasi della programmazione, progettazione e affidamento per le seguenti motivazioni che si riportano: </w:t>
      </w:r>
    </w:p>
    <w:p w:rsidR="00897D32" w:rsidP="00AE19E2" w:rsidRDefault="00897D32" w14:paraId="7D8BB3E5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897D32" w:rsidP="00897D32" w:rsidRDefault="00897D32" w14:paraId="7D931813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programmazione</w:t>
      </w:r>
      <w:r>
        <w:rPr>
          <w:iCs/>
          <w:kern w:val="3"/>
          <w:sz w:val="22"/>
        </w:rPr>
        <w:t xml:space="preserve"> dell’opera/lavoro</w:t>
      </w:r>
    </w:p>
    <w:p w:rsidR="00897D32" w:rsidP="00897D32" w:rsidRDefault="00897D32" w14:paraId="0F0F8558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avvenuta con deliberazione di consiglio comunale n.__ del__</w:t>
      </w:r>
    </w:p>
    <w:p w:rsidRPr="00676AF6" w:rsidR="00897D32" w:rsidP="00897D32" w:rsidRDefault="00897D32" w14:paraId="617B3EEF" w14:textId="77777777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897D32" w:rsidP="00897D32" w:rsidRDefault="00897D32" w14:paraId="502A38FB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si è resa necessaria la programmazione in quanto l’opera/lavoro è inferiore ad € 150.000,00</w:t>
      </w:r>
    </w:p>
    <w:p w:rsidR="00897D32" w:rsidP="00897D32" w:rsidRDefault="00897D32" w14:paraId="7ED8CD12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tempi ed i costi previsti nella programmazione</w:t>
      </w:r>
    </w:p>
    <w:p w:rsidRPr="00676AF6" w:rsidR="00897D32" w:rsidP="00897D32" w:rsidRDefault="00897D32" w14:paraId="5E402E36" w14:textId="77777777">
      <w:pPr>
        <w:pStyle w:val="Standard"/>
        <w:widowControl w:val="0"/>
        <w:overflowPunct/>
        <w:ind w:left="150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897D32" w:rsidP="00897D32" w:rsidRDefault="00897D32" w14:paraId="5F39C56D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tempi ed i costi previsti nella programmazione per i seguenti motivi _____________</w:t>
      </w:r>
    </w:p>
    <w:p w:rsidR="00897D32" w:rsidP="00897D32" w:rsidRDefault="00897D32" w14:paraId="4657D172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897D32" w:rsidP="00897D32" w:rsidRDefault="00897D32" w14:paraId="320ADD01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con provvedimento n.___ del _____è stato costituito il </w:t>
      </w:r>
      <w:r w:rsidRPr="00676AF6">
        <w:rPr>
          <w:b/>
          <w:bCs/>
          <w:iCs/>
          <w:kern w:val="3"/>
          <w:sz w:val="22"/>
        </w:rPr>
        <w:t>gruppo di lavoro</w:t>
      </w:r>
      <w:r>
        <w:rPr>
          <w:iCs/>
          <w:kern w:val="3"/>
          <w:sz w:val="22"/>
        </w:rPr>
        <w:t xml:space="preserve"> per l’opera in oggetto e tutti i componenti del gruppo di lavoro hanno sottoscritto l’attestazione di assenza conflitto interessi ed assunta ai protocolli comunali n.__ del ___. n.__ del __</w:t>
      </w:r>
    </w:p>
    <w:p w:rsidR="00897D32" w:rsidP="00897D32" w:rsidRDefault="00897D32" w14:paraId="65CD39FD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897D32" w:rsidP="00897D32" w:rsidRDefault="00897D32" w14:paraId="0D369BD2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il RUP</w:t>
      </w:r>
      <w:r>
        <w:rPr>
          <w:iCs/>
          <w:kern w:val="3"/>
          <w:sz w:val="22"/>
        </w:rPr>
        <w:t xml:space="preserve"> dell’opera in oggetto è:</w:t>
      </w:r>
    </w:p>
    <w:p w:rsidR="00897D32" w:rsidP="00897D32" w:rsidRDefault="00897D32" w14:paraId="030472E7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sottoscritto/a________________</w:t>
      </w:r>
    </w:p>
    <w:p w:rsidRPr="00EB0F1B" w:rsidR="00897D32" w:rsidP="00897D32" w:rsidRDefault="00897D32" w14:paraId="5CB8B074" w14:textId="77777777">
      <w:pPr>
        <w:pStyle w:val="Standard"/>
        <w:widowControl w:val="0"/>
        <w:numPr>
          <w:ilvl w:val="0"/>
          <w:numId w:val="18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il/la ____________</w:t>
      </w:r>
    </w:p>
    <w:p w:rsidR="00897D32" w:rsidP="00897D32" w:rsidRDefault="00897D32" w14:paraId="34563640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1A1336" w:rsidR="00897D32" w:rsidP="00897D32" w:rsidRDefault="00897D32" w14:paraId="6A6BF323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il sottoscritto</w:t>
      </w:r>
    </w:p>
    <w:p w:rsidR="00897D32" w:rsidP="00897D32" w:rsidRDefault="00897D32" w14:paraId="4A5B8744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si è avvalso del supporto al RUP nella pe</w:t>
      </w:r>
      <w:r>
        <w:rPr>
          <w:iCs/>
          <w:kern w:val="3"/>
          <w:sz w:val="22"/>
        </w:rPr>
        <w:t>r</w:t>
      </w:r>
      <w:r w:rsidRPr="001A1336">
        <w:rPr>
          <w:iCs/>
          <w:kern w:val="3"/>
          <w:sz w:val="22"/>
        </w:rPr>
        <w:t>sona/società__________</w:t>
      </w:r>
      <w:r>
        <w:rPr>
          <w:iCs/>
          <w:kern w:val="3"/>
          <w:sz w:val="22"/>
        </w:rPr>
        <w:t>, incaricata con determinazione n.__ del ____</w:t>
      </w:r>
    </w:p>
    <w:p w:rsidRPr="00676AF6" w:rsidR="00897D32" w:rsidP="00897D32" w:rsidRDefault="00897D32" w14:paraId="346117B7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897D32" w:rsidP="00897D32" w:rsidRDefault="00897D32" w14:paraId="0BD7A36C" w14:textId="77777777">
      <w:pPr>
        <w:pStyle w:val="Standard"/>
        <w:widowControl w:val="0"/>
        <w:numPr>
          <w:ilvl w:val="0"/>
          <w:numId w:val="7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non si è avvalso del supporto al RUP</w:t>
      </w:r>
    </w:p>
    <w:p w:rsidR="00897D32" w:rsidP="00897D32" w:rsidRDefault="00897D32" w14:paraId="6AA514D6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897D32" w:rsidP="00897D32" w:rsidRDefault="00897D32" w14:paraId="5A1D5532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676AF6">
        <w:rPr>
          <w:b/>
          <w:bCs/>
          <w:iCs/>
          <w:kern w:val="3"/>
          <w:sz w:val="22"/>
        </w:rPr>
        <w:t>La progettazione</w:t>
      </w:r>
      <w:r>
        <w:rPr>
          <w:iCs/>
          <w:kern w:val="3"/>
          <w:sz w:val="22"/>
        </w:rPr>
        <w:t xml:space="preserve"> è stata </w:t>
      </w:r>
    </w:p>
    <w:p w:rsidR="00897D32" w:rsidP="00897D32" w:rsidRDefault="00897D32" w14:paraId="325A37E1" w14:textId="2C3E828F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Eseguita internamente e il progettista è il ______________ dipendente del Comune di </w:t>
      </w:r>
      <w:r w:rsidR="001B4556">
        <w:rPr>
          <w:iCs/>
          <w:kern w:val="3"/>
          <w:sz w:val="22"/>
        </w:rPr>
        <w:t>________</w:t>
      </w:r>
    </w:p>
    <w:p w:rsidRPr="00676AF6" w:rsidR="00897D32" w:rsidP="00897D32" w:rsidRDefault="00897D32" w14:paraId="4A1E8EFA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897D32" w:rsidP="00897D32" w:rsidRDefault="00897D32" w14:paraId="115FD74D" w14:textId="77777777">
      <w:pPr>
        <w:pStyle w:val="Standard"/>
        <w:widowControl w:val="0"/>
        <w:numPr>
          <w:ilvl w:val="0"/>
          <w:numId w:val="11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stata affidata a ________ con determinazione n.___ del ______</w:t>
      </w:r>
    </w:p>
    <w:p w:rsidR="00897D32" w:rsidP="00897D32" w:rsidRDefault="00897D32" w14:paraId="24D36D95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CC61E8" w:rsidR="00897D32" w:rsidP="00897D32" w:rsidRDefault="00897D32" w14:paraId="5E1FA0FA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i tempi per l’esecuzione della progettazione</w:t>
      </w:r>
    </w:p>
    <w:p w:rsidR="00897D32" w:rsidP="00897D32" w:rsidRDefault="00897D32" w14:paraId="7E6F8B55" w14:textId="77777777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come previsto nel disciplinare di incarico/ nel provvedimento _________</w:t>
      </w:r>
    </w:p>
    <w:p w:rsidRPr="00676AF6" w:rsidR="00897D32" w:rsidP="00897D32" w:rsidRDefault="00897D32" w14:paraId="18412707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lastRenderedPageBreak/>
        <w:t>oppure</w:t>
      </w:r>
    </w:p>
    <w:p w:rsidR="00897D32" w:rsidP="00897D32" w:rsidRDefault="00897D32" w14:paraId="168307CB" w14:textId="77777777">
      <w:pPr>
        <w:pStyle w:val="Standard"/>
        <w:widowControl w:val="0"/>
        <w:numPr>
          <w:ilvl w:val="0"/>
          <w:numId w:val="16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rispettatati come previsto nel disciplinare di incarico/provvedimento per le seguenti motivazioni __________________</w:t>
      </w:r>
    </w:p>
    <w:p w:rsidR="00897D32" w:rsidP="00897D32" w:rsidRDefault="00897D32" w14:paraId="3BCEBED4" w14:textId="77777777">
      <w:pPr>
        <w:pStyle w:val="Standard"/>
        <w:widowControl w:val="0"/>
        <w:overflowPunct/>
        <w:ind w:left="360"/>
        <w:jc w:val="both"/>
        <w:rPr>
          <w:iCs/>
          <w:kern w:val="3"/>
          <w:sz w:val="22"/>
        </w:rPr>
      </w:pPr>
    </w:p>
    <w:p w:rsidR="00897D32" w:rsidP="00897D32" w:rsidRDefault="00897D32" w14:paraId="057B9AD1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CC61E8">
        <w:rPr>
          <w:b/>
          <w:bCs/>
          <w:iCs/>
          <w:kern w:val="3"/>
          <w:sz w:val="22"/>
        </w:rPr>
        <w:t>la validazione</w:t>
      </w:r>
      <w:r>
        <w:rPr>
          <w:iCs/>
          <w:kern w:val="3"/>
          <w:sz w:val="22"/>
        </w:rPr>
        <w:t xml:space="preserve"> del progetto è stata effettuata con provvedimento assunto al protocollo comunale n.__ del ___</w:t>
      </w:r>
    </w:p>
    <w:p w:rsidR="00897D32" w:rsidP="00897D32" w:rsidRDefault="00897D32" w14:paraId="71EF088F" w14:textId="77777777">
      <w:pPr>
        <w:pStyle w:val="Standard"/>
        <w:widowControl w:val="0"/>
        <w:numPr>
          <w:ilvl w:val="0"/>
          <w:numId w:val="17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nel rispetto della tempistica stabilita __________</w:t>
      </w:r>
    </w:p>
    <w:p w:rsidRPr="00676AF6" w:rsidR="00897D32" w:rsidP="00897D32" w:rsidRDefault="00897D32" w14:paraId="7A283E79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897D32" w:rsidP="00897D32" w:rsidRDefault="00897D32" w14:paraId="74F190C7" w14:textId="77777777">
      <w:pPr>
        <w:pStyle w:val="Standard"/>
        <w:widowControl w:val="0"/>
        <w:numPr>
          <w:ilvl w:val="0"/>
          <w:numId w:val="17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con un ritardo di giorni ____ rispetto alla tempistica ___________</w:t>
      </w:r>
    </w:p>
    <w:p w:rsidR="00897D32" w:rsidP="00897D32" w:rsidRDefault="00897D32" w14:paraId="724C26FD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897D32" w:rsidP="00897D32" w:rsidRDefault="00897D32" w14:paraId="6E80AC1F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il progetto è stato approvato</w:t>
      </w:r>
      <w:r>
        <w:rPr>
          <w:iCs/>
          <w:kern w:val="3"/>
          <w:sz w:val="22"/>
        </w:rPr>
        <w:t xml:space="preserve"> con deliberazione di giunta comunale n.__ del _____</w:t>
      </w:r>
    </w:p>
    <w:p w:rsidR="00897D32" w:rsidP="00897D32" w:rsidRDefault="00897D32" w14:paraId="595816F9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CC61E8" w:rsidR="00897D32" w:rsidP="00897D32" w:rsidRDefault="00897D32" w14:paraId="23763616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CC61E8">
        <w:rPr>
          <w:b/>
          <w:bCs/>
          <w:iCs/>
          <w:kern w:val="3"/>
          <w:sz w:val="22"/>
        </w:rPr>
        <w:t xml:space="preserve">la gara </w:t>
      </w:r>
    </w:p>
    <w:p w:rsidR="00897D32" w:rsidP="00897D32" w:rsidRDefault="00897D32" w14:paraId="0905A57D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internamente dall’ufficio</w:t>
      </w:r>
    </w:p>
    <w:p w:rsidRPr="00676AF6" w:rsidR="00897D32" w:rsidP="00897D32" w:rsidRDefault="00897D32" w14:paraId="38AA686E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897D32" w:rsidP="00897D32" w:rsidRDefault="00897D32" w14:paraId="7C750A64" w14:textId="77777777">
      <w:pPr>
        <w:pStyle w:val="Standard"/>
        <w:widowControl w:val="0"/>
        <w:numPr>
          <w:ilvl w:val="0"/>
          <w:numId w:val="8"/>
        </w:numPr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è stata gestita dalla CUC __________</w:t>
      </w:r>
    </w:p>
    <w:p w:rsidR="00897D32" w:rsidP="00897D32" w:rsidRDefault="00897D32" w14:paraId="311C94A4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CC61E8" w:rsidR="00897D32" w:rsidP="00897D32" w:rsidRDefault="00897D32" w14:paraId="307F2A3A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b/>
          <w:bCs/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relativamente alla tempistica della gara</w:t>
      </w:r>
    </w:p>
    <w:p w:rsidR="00897D32" w:rsidP="00897D32" w:rsidRDefault="00897D32" w14:paraId="1983B3F6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sono stati rispettati i termini previsti per la procedura di gara;</w:t>
      </w:r>
    </w:p>
    <w:p w:rsidRPr="00676AF6" w:rsidR="00897D32" w:rsidP="00897D32" w:rsidRDefault="00897D32" w14:paraId="6C9BA361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897D32" w:rsidP="00897D32" w:rsidRDefault="00897D32" w14:paraId="29D7B73A" w14:textId="77777777">
      <w:pPr>
        <w:pStyle w:val="Standard"/>
        <w:widowControl w:val="0"/>
        <w:numPr>
          <w:ilvl w:val="0"/>
          <w:numId w:val="12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sono stati rispettati i termini previsti per la procedura di gara e pertanto con un ritardo di ___ giorni per le seguenti motivazioni_________________;</w:t>
      </w:r>
    </w:p>
    <w:p w:rsidR="00897D32" w:rsidP="00897D32" w:rsidRDefault="00897D32" w14:paraId="539CF0A1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897D32" w:rsidP="00897D32" w:rsidRDefault="00897D32" w14:paraId="46C8320B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i </w:t>
      </w:r>
      <w:r w:rsidRPr="00CE426F">
        <w:rPr>
          <w:b/>
          <w:bCs/>
          <w:iCs/>
          <w:kern w:val="3"/>
          <w:sz w:val="22"/>
        </w:rPr>
        <w:t>componenti della commissione di gara</w:t>
      </w:r>
      <w:r>
        <w:rPr>
          <w:iCs/>
          <w:kern w:val="3"/>
          <w:sz w:val="22"/>
        </w:rPr>
        <w:t xml:space="preserve"> hanno sottoscritto l’attestazione di assenza conflitto di interessi ai sensi dellìart.35 bis del </w:t>
      </w:r>
      <w:proofErr w:type="gramStart"/>
      <w:r>
        <w:rPr>
          <w:iCs/>
          <w:kern w:val="3"/>
          <w:sz w:val="22"/>
        </w:rPr>
        <w:t>D.Lgs</w:t>
      </w:r>
      <w:proofErr w:type="gramEnd"/>
      <w:r>
        <w:rPr>
          <w:iCs/>
          <w:kern w:val="3"/>
          <w:sz w:val="22"/>
        </w:rPr>
        <w:t>.165/2001, assunta al protocollo comunale n.__ del ___, così come tutti gli altri componenti il gruppo di lavoro (dichiarazioni assunte al protocollo comunale n.__ del ___)</w:t>
      </w:r>
    </w:p>
    <w:p w:rsidR="00897D32" w:rsidP="00897D32" w:rsidRDefault="00897D32" w14:paraId="0934BCDF" w14:textId="77777777">
      <w:pPr>
        <w:pStyle w:val="Standard"/>
        <w:widowControl w:val="0"/>
        <w:overflowPunct/>
        <w:ind w:left="360"/>
        <w:jc w:val="both"/>
        <w:rPr>
          <w:iCs/>
          <w:kern w:val="3"/>
          <w:sz w:val="22"/>
        </w:rPr>
      </w:pPr>
    </w:p>
    <w:p w:rsidR="00897D32" w:rsidP="00897D32" w:rsidRDefault="00897D32" w14:paraId="473E6791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la verifica dei requisiti dell’aggiudicatario</w:t>
      </w:r>
      <w:r>
        <w:rPr>
          <w:iCs/>
          <w:kern w:val="3"/>
          <w:sz w:val="22"/>
        </w:rPr>
        <w:t xml:space="preserve"> provvisorio è stata effettuata tramite ________________ in data __________________, </w:t>
      </w:r>
    </w:p>
    <w:p w:rsidR="00897D32" w:rsidP="00897D32" w:rsidRDefault="00897D32" w14:paraId="4017F420" w14:textId="77777777">
      <w:pPr>
        <w:pStyle w:val="Paragrafoelenco"/>
        <w:rPr>
          <w:iCs/>
          <w:kern w:val="3"/>
        </w:rPr>
      </w:pPr>
    </w:p>
    <w:p w:rsidR="00897D32" w:rsidP="00897D32" w:rsidRDefault="00897D32" w14:paraId="71FD5048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>Relativamente alla documentazione antimafia</w:t>
      </w:r>
      <w:r w:rsidRPr="00CC61E8">
        <w:t xml:space="preserve"> </w:t>
      </w:r>
      <w:r>
        <w:t>di cui al d</w:t>
      </w:r>
      <w:r w:rsidRPr="00CC61E8">
        <w:rPr>
          <w:iCs/>
          <w:kern w:val="3"/>
          <w:sz w:val="22"/>
        </w:rPr>
        <w:t>ecreto legislativo 06/09/2011, n. 159</w:t>
      </w:r>
      <w:r>
        <w:rPr>
          <w:iCs/>
          <w:kern w:val="3"/>
          <w:sz w:val="22"/>
        </w:rPr>
        <w:t>:</w:t>
      </w:r>
    </w:p>
    <w:p w:rsidRPr="00CC61E8" w:rsidR="00897D32" w:rsidP="00897D32" w:rsidRDefault="00897D32" w14:paraId="1DFDC023" w14:textId="77777777">
      <w:pPr>
        <w:pStyle w:val="Paragrafoelenco"/>
        <w:widowControl w:val="0"/>
        <w:numPr>
          <w:ilvl w:val="0"/>
          <w:numId w:val="12"/>
        </w:numPr>
        <w:jc w:val="both"/>
        <w:rPr/>
      </w:pPr>
      <w:r w:rsidRPr="25B9C166">
        <w:rPr>
          <w:rFonts w:ascii="Times New Roman" w:hAnsi="Times New Roman" w:cs="Times New Roman"/>
          <w:kern w:val="3"/>
          <w:u w:val="single"/>
          <w:lang w:val="it-IT"/>
        </w:rPr>
        <w:t>Non si è reso necessario acquisire la documentazione antimafia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 trattandosi di un appalto inferiore ad € 150.000,00 ai sensi dell’art.82, comma 2, </w:t>
      </w:r>
      <w:r w:rsidRPr="25B9C166">
        <w:rPr>
          <w:rFonts w:ascii="Times New Roman" w:hAnsi="Times New Roman" w:cs="Times New Roman"/>
          <w:kern w:val="3"/>
          <w:lang w:val="it-IT"/>
        </w:rPr>
        <w:t>lett.e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) del </w:t>
      </w:r>
      <w:r w:rsidRPr="25B9C166">
        <w:rPr>
          <w:rFonts w:ascii="Times New Roman" w:hAnsi="Times New Roman" w:cs="Times New Roman"/>
          <w:kern w:val="3"/>
          <w:lang w:val="it-IT"/>
        </w:rPr>
        <w:t>D.Lgs</w:t>
      </w:r>
      <w:r w:rsidRPr="25B9C166">
        <w:rPr>
          <w:rFonts w:ascii="Times New Roman" w:hAnsi="Times New Roman" w:cs="Times New Roman"/>
          <w:kern w:val="3"/>
          <w:lang w:val="it-IT"/>
        </w:rPr>
        <w:t>.159/2011</w:t>
      </w:r>
      <w:r w:rsidRPr="25B9C166">
        <w:rPr>
          <w:rFonts w:ascii="Times New Roman" w:hAnsi="Times New Roman" w:cs="Times New Roman"/>
          <w:kern w:val="3"/>
          <w:lang w:val="it-IT"/>
        </w:rPr>
        <w:t>, ma è stata acquisita l’autocertificazione con nota assunta al protocollo comunale n.__ del ____;</w:t>
      </w:r>
    </w:p>
    <w:p w:rsidRPr="007B67FB" w:rsidR="00897D32" w:rsidP="00897D32" w:rsidRDefault="00897D32" w14:paraId="2AC0BA6F" w14:textId="77777777">
      <w:pPr>
        <w:pStyle w:val="Paragrafoelenco"/>
        <w:widowControl w:val="0"/>
        <w:numPr>
          <w:ilvl w:val="0"/>
          <w:numId w:val="12"/>
        </w:numPr>
        <w:jc w:val="both"/>
        <w:rPr/>
      </w:pPr>
      <w:r w:rsidRPr="25B9C166">
        <w:rPr>
          <w:rFonts w:ascii="Times New Roman" w:hAnsi="Times New Roman" w:cs="Times New Roman"/>
          <w:kern w:val="3"/>
          <w:u w:val="single"/>
          <w:lang w:val="it-IT"/>
        </w:rPr>
        <w:t>Si è richiesta la comunicazione antimafia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 trattandosi di un appalto di lavori di € ______ e pertanto compreso tra € 150.001,00 ed inferiore alla soglia europea (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ovvero 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5.404.000 euro (IVA esclusa), valore in vigore dal 1° gennaio 2026 per il biennio 2026-2027.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)</w:t>
      </w:r>
      <w:r w:rsidRPr="25B9C166">
        <w:rPr>
          <w:lang w:val="it-IT"/>
        </w:rPr>
        <w:t xml:space="preserve"> 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L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 comunicazione antimafia 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è stata richiesta 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attraverso la Banca Dati Nazionale Antimafia (B.D.N.A.) ai sensi dell’art. 87 del 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D.Lgs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.06/09/2011 n.159 e 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s.m.i.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.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 xml:space="preserve"> La richiesta ha come riferimento il prot. n. 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PR_MIUTG_ingresso</w:t>
      </w:r>
      <w:r w:rsidRPr="25B9C166">
        <w:rPr>
          <w:rFonts w:ascii="Times New Roman" w:hAnsi="Times New Roman" w:cs="Times New Roman"/>
          <w:i w:val="1"/>
          <w:iCs w:val="1"/>
          <w:kern w:val="3"/>
          <w:lang w:val="it-IT"/>
        </w:rPr>
        <w:t>_______________.</w:t>
      </w:r>
    </w:p>
    <w:p w:rsidRPr="007B67FB" w:rsidR="00897D32" w:rsidP="00897D32" w:rsidRDefault="00897D32" w14:paraId="3EBD053F" w14:textId="77777777">
      <w:pPr>
        <w:pStyle w:val="Paragrafoelenco"/>
        <w:widowControl w:val="0"/>
        <w:numPr>
          <w:ilvl w:val="0"/>
          <w:numId w:val="23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 xml:space="preserve"> la documentazione è pervenuta in data __ ed è stata assunta al protocollo comunale n.___ del ____</w:t>
      </w:r>
    </w:p>
    <w:p w:rsidRPr="007B67FB" w:rsidR="00897D32" w:rsidP="00897D32" w:rsidRDefault="00897D32" w14:paraId="747F2251" w14:textId="77777777">
      <w:pPr>
        <w:pStyle w:val="Paragrafoelenco"/>
        <w:widowControl w:val="0"/>
        <w:numPr>
          <w:ilvl w:val="1"/>
          <w:numId w:val="23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Pr="007B67FB" w:rsidR="00897D32" w:rsidP="00897D32" w:rsidRDefault="00897D32" w14:paraId="4C5474DC" w14:textId="77777777">
      <w:pPr>
        <w:pStyle w:val="Paragrafoelenco"/>
        <w:widowControl w:val="0"/>
        <w:numPr>
          <w:ilvl w:val="0"/>
          <w:numId w:val="23"/>
        </w:numPr>
        <w:jc w:val="both"/>
        <w:rPr>
          <w:iCs/>
          <w:kern w:val="3"/>
        </w:rPr>
      </w:pPr>
      <w:r>
        <w:rPr>
          <w:rFonts w:ascii="Times New Roman" w:hAnsi="Times New Roman" w:cs="Times New Roman"/>
          <w:iCs/>
          <w:kern w:val="3"/>
        </w:rPr>
        <w:t>La ditta/impresa è iscritta in white list_____________</w:t>
      </w:r>
    </w:p>
    <w:p w:rsidRPr="007B67FB" w:rsidR="00897D32" w:rsidP="00897D32" w:rsidRDefault="00897D32" w14:paraId="5F140A71" w14:textId="77777777">
      <w:pPr>
        <w:pStyle w:val="Paragrafoelenco"/>
        <w:widowControl w:val="0"/>
        <w:numPr>
          <w:ilvl w:val="1"/>
          <w:numId w:val="23"/>
        </w:numPr>
        <w:jc w:val="both"/>
        <w:rPr>
          <w:i/>
          <w:kern w:val="3"/>
        </w:rPr>
      </w:pPr>
      <w:r w:rsidRPr="007B67FB">
        <w:rPr>
          <w:rFonts w:ascii="Times New Roman" w:hAnsi="Times New Roman" w:cs="Times New Roman"/>
          <w:i/>
          <w:kern w:val="3"/>
        </w:rPr>
        <w:t>Oppure</w:t>
      </w:r>
    </w:p>
    <w:p w:rsidR="00897D32" w:rsidP="00897D32" w:rsidRDefault="00897D32" w14:paraId="1EE167D2" w14:textId="77777777">
      <w:pPr>
        <w:pStyle w:val="Paragrafoelenco"/>
        <w:widowControl w:val="0"/>
        <w:numPr>
          <w:ilvl w:val="0"/>
          <w:numId w:val="23"/>
        </w:numPr>
        <w:jc w:val="both"/>
        <w:rPr>
          <w:rFonts w:ascii="Times New Roman" w:hAnsi="Times New Roman" w:cs="Times New Roman"/>
          <w:iCs/>
          <w:kern w:val="3"/>
        </w:rPr>
      </w:pPr>
      <w:r w:rsidRPr="007B67FB">
        <w:rPr>
          <w:rFonts w:ascii="Times New Roman" w:hAnsi="Times New Roman" w:cs="Times New Roman"/>
          <w:iCs/>
          <w:kern w:val="3"/>
        </w:rPr>
        <w:t>Essendo trascorsi</w:t>
      </w:r>
      <w:r>
        <w:rPr>
          <w:rFonts w:ascii="Times New Roman" w:hAnsi="Times New Roman" w:cs="Times New Roman"/>
          <w:iCs/>
          <w:kern w:val="3"/>
        </w:rPr>
        <w:t xml:space="preserve"> 30 giorni dalla richiesta è possibile procedere alla sottoscrizione del contratto ai sensi de</w:t>
      </w:r>
      <w:r w:rsidRPr="007B67FB">
        <w:rPr>
          <w:rFonts w:ascii="Times New Roman" w:hAnsi="Times New Roman" w:cs="Times New Roman"/>
          <w:iCs/>
          <w:kern w:val="3"/>
        </w:rPr>
        <w:t>ll’art.88, comma 4-bis del D. Lgs. n.159/2011</w:t>
      </w:r>
    </w:p>
    <w:p w:rsidRPr="007B67FB" w:rsidR="00897D32" w:rsidP="25B9C166" w:rsidRDefault="00897D32" w14:paraId="4858A3CD" w14:textId="77777777">
      <w:pPr>
        <w:pStyle w:val="Paragrafoelenco"/>
        <w:numPr>
          <w:ilvl w:val="0"/>
          <w:numId w:val="24"/>
        </w:numPr>
        <w:jc w:val="both"/>
        <w:rPr>
          <w:rFonts w:ascii="Times New Roman" w:hAnsi="Times New Roman" w:cs="Times New Roman"/>
          <w:kern w:val="3"/>
          <w:lang w:val="it-IT"/>
        </w:rPr>
      </w:pPr>
      <w:r w:rsidRPr="25B9C166">
        <w:rPr>
          <w:rFonts w:ascii="Times New Roman" w:hAnsi="Times New Roman" w:cs="Times New Roman"/>
          <w:kern w:val="3"/>
          <w:lang w:val="it-IT"/>
        </w:rPr>
        <w:t xml:space="preserve">Si è richiesta </w:t>
      </w:r>
      <w:r w:rsidRPr="25B9C166">
        <w:rPr>
          <w:rFonts w:ascii="Times New Roman" w:hAnsi="Times New Roman" w:cs="Times New Roman"/>
          <w:kern w:val="3"/>
          <w:u w:val="single"/>
          <w:lang w:val="it-IT"/>
        </w:rPr>
        <w:t>l’informativa antimafia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 trattandosi di un appalto di lavori </w:t>
      </w:r>
      <w:r w:rsidRPr="25B9C166">
        <w:rPr>
          <w:rFonts w:ascii="Times New Roman" w:hAnsi="Times New Roman" w:cs="Times New Roman"/>
          <w:kern w:val="3"/>
          <w:lang w:val="it-IT"/>
        </w:rPr>
        <w:t>di € ______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pertanto 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superiore </w:t>
      </w:r>
      <w:r w:rsidRPr="25B9C166">
        <w:rPr>
          <w:rFonts w:ascii="Times New Roman" w:hAnsi="Times New Roman" w:cs="Times New Roman"/>
          <w:kern w:val="3"/>
          <w:lang w:val="it-IT"/>
        </w:rPr>
        <w:t>alla soglia europea (ovvero 5.404.000 euro (IVA esclusa), valore in vigore dal 1° gennaio 2026 per il biennio 2026-2027.) L</w:t>
      </w:r>
      <w:r w:rsidRPr="25B9C166">
        <w:rPr>
          <w:rFonts w:ascii="Times New Roman" w:hAnsi="Times New Roman" w:cs="Times New Roman"/>
          <w:kern w:val="3"/>
          <w:lang w:val="it-IT"/>
        </w:rPr>
        <w:t>’informativa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 antimafia è stata richiesta attraverso la </w:t>
      </w:r>
      <w:r w:rsidRPr="25B9C166">
        <w:rPr>
          <w:rFonts w:ascii="Times New Roman" w:hAnsi="Times New Roman" w:cs="Times New Roman"/>
          <w:kern w:val="3"/>
          <w:lang w:val="it-IT"/>
        </w:rPr>
        <w:lastRenderedPageBreak/>
        <w:t xml:space="preserve">Banca Dati Nazionale Antimafia (B.D.N.A.) ai sensi dell’art. </w:t>
      </w:r>
      <w:r w:rsidRPr="25B9C166">
        <w:rPr>
          <w:rFonts w:ascii="Times New Roman" w:hAnsi="Times New Roman" w:cs="Times New Roman"/>
          <w:kern w:val="3"/>
          <w:lang w:val="it-IT"/>
        </w:rPr>
        <w:t>91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 del </w:t>
      </w:r>
      <w:r w:rsidRPr="25B9C166">
        <w:rPr>
          <w:rFonts w:ascii="Times New Roman" w:hAnsi="Times New Roman" w:cs="Times New Roman"/>
          <w:kern w:val="3"/>
          <w:lang w:val="it-IT"/>
        </w:rPr>
        <w:t>D.Lgs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.06/09/2011 n.159 e </w:t>
      </w:r>
      <w:r w:rsidRPr="25B9C166">
        <w:rPr>
          <w:rFonts w:ascii="Times New Roman" w:hAnsi="Times New Roman" w:cs="Times New Roman"/>
          <w:kern w:val="3"/>
          <w:lang w:val="it-IT"/>
        </w:rPr>
        <w:t>s.m.i.</w:t>
      </w:r>
      <w:r w:rsidRPr="25B9C166">
        <w:rPr>
          <w:rFonts w:ascii="Times New Roman" w:hAnsi="Times New Roman" w:cs="Times New Roman"/>
          <w:kern w:val="3"/>
          <w:lang w:val="it-IT"/>
        </w:rPr>
        <w:t>.</w:t>
      </w:r>
      <w:r w:rsidRPr="25B9C166">
        <w:rPr>
          <w:rFonts w:ascii="Times New Roman" w:hAnsi="Times New Roman" w:cs="Times New Roman"/>
          <w:kern w:val="3"/>
          <w:lang w:val="it-IT"/>
        </w:rPr>
        <w:t xml:space="preserve"> La richiesta ha come riferimento il prot. n. </w:t>
      </w:r>
      <w:r w:rsidRPr="25B9C166">
        <w:rPr>
          <w:rFonts w:ascii="Times New Roman" w:hAnsi="Times New Roman" w:cs="Times New Roman"/>
          <w:kern w:val="3"/>
          <w:lang w:val="it-IT"/>
        </w:rPr>
        <w:t>PR_MIUTG_ingresso</w:t>
      </w:r>
      <w:r w:rsidRPr="25B9C166">
        <w:rPr>
          <w:rFonts w:ascii="Times New Roman" w:hAnsi="Times New Roman" w:cs="Times New Roman"/>
          <w:kern w:val="3"/>
          <w:lang w:val="it-IT"/>
        </w:rPr>
        <w:t>_______________.</w:t>
      </w:r>
    </w:p>
    <w:p w:rsidRPr="00FF54FD" w:rsidR="00897D32" w:rsidP="00897D32" w:rsidRDefault="00897D32" w14:paraId="0B90D860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la documentazione è pervenuta in data __ ed è stata assunta al protocollo comunale n.___ del ____</w:t>
      </w:r>
    </w:p>
    <w:p w:rsidRPr="00FF54FD" w:rsidR="00897D32" w:rsidP="00897D32" w:rsidRDefault="00897D32" w14:paraId="4EC999BD" w14:textId="77777777">
      <w:pPr>
        <w:pStyle w:val="Paragrafoelenco"/>
        <w:widowControl w:val="0"/>
        <w:ind w:left="1440"/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t>Oppure</w:t>
      </w:r>
    </w:p>
    <w:p w:rsidRPr="00FF54FD" w:rsidR="00897D32" w:rsidP="00897D32" w:rsidRDefault="00897D32" w14:paraId="271BD0B6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La ditta/impresa è iscritta in white list_____________</w:t>
      </w:r>
    </w:p>
    <w:p w:rsidRPr="00FF54FD" w:rsidR="00897D32" w:rsidP="00897D32" w:rsidRDefault="00897D32" w14:paraId="7122A2EA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/>
          <w:kern w:val="3"/>
        </w:rPr>
      </w:pPr>
      <w:r w:rsidRPr="00FF54FD">
        <w:rPr>
          <w:rFonts w:ascii="Times New Roman" w:hAnsi="Times New Roman" w:cs="Times New Roman"/>
          <w:i/>
          <w:kern w:val="3"/>
        </w:rPr>
        <w:t>Oppure</w:t>
      </w:r>
    </w:p>
    <w:p w:rsidRPr="00FF54FD" w:rsidR="00897D32" w:rsidP="00897D32" w:rsidRDefault="00897D32" w14:paraId="58D0F22D" w14:textId="77777777">
      <w:pPr>
        <w:pStyle w:val="Paragrafoelenco"/>
        <w:widowControl w:val="0"/>
        <w:numPr>
          <w:ilvl w:val="0"/>
          <w:numId w:val="25"/>
        </w:numPr>
        <w:jc w:val="both"/>
        <w:rPr>
          <w:rFonts w:ascii="Times New Roman" w:hAnsi="Times New Roman" w:cs="Times New Roman"/>
          <w:iCs/>
          <w:kern w:val="3"/>
        </w:rPr>
      </w:pPr>
      <w:r w:rsidRPr="00FF54FD">
        <w:rPr>
          <w:rFonts w:ascii="Times New Roman" w:hAnsi="Times New Roman" w:cs="Times New Roman"/>
          <w:iCs/>
          <w:kern w:val="3"/>
        </w:rPr>
        <w:t>Essendo trascorsi 30 giorni dalla richiesta è possibile procedere alla sottoscrizione del contratto ai sensi dell’art.</w:t>
      </w:r>
      <w:r>
        <w:rPr>
          <w:rFonts w:ascii="Times New Roman" w:hAnsi="Times New Roman" w:cs="Times New Roman"/>
          <w:iCs/>
          <w:kern w:val="3"/>
        </w:rPr>
        <w:t>92</w:t>
      </w:r>
      <w:r w:rsidRPr="00FF54FD">
        <w:rPr>
          <w:rFonts w:ascii="Times New Roman" w:hAnsi="Times New Roman" w:cs="Times New Roman"/>
          <w:iCs/>
          <w:kern w:val="3"/>
        </w:rPr>
        <w:t xml:space="preserve"> comma </w:t>
      </w:r>
      <w:r>
        <w:rPr>
          <w:rFonts w:ascii="Times New Roman" w:hAnsi="Times New Roman" w:cs="Times New Roman"/>
          <w:iCs/>
          <w:kern w:val="3"/>
        </w:rPr>
        <w:t>3</w:t>
      </w:r>
      <w:r w:rsidRPr="00FF54FD">
        <w:rPr>
          <w:rFonts w:ascii="Times New Roman" w:hAnsi="Times New Roman" w:cs="Times New Roman"/>
          <w:iCs/>
          <w:kern w:val="3"/>
        </w:rPr>
        <w:t xml:space="preserve"> del D. Lgs. n.159/2011</w:t>
      </w:r>
    </w:p>
    <w:p w:rsidR="00897D32" w:rsidP="00897D32" w:rsidRDefault="00897D32" w14:paraId="62E79C43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897D32" w:rsidP="00897D32" w:rsidRDefault="00897D32" w14:paraId="6A62901A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l’aggiudicazione definitiva</w:t>
      </w:r>
      <w:r>
        <w:rPr>
          <w:iCs/>
          <w:kern w:val="3"/>
          <w:sz w:val="22"/>
        </w:rPr>
        <w:t xml:space="preserve"> è stata effettuata con determinazione n.__ del _______</w:t>
      </w:r>
    </w:p>
    <w:p w:rsidR="00897D32" w:rsidP="00897D32" w:rsidRDefault="00897D32" w14:paraId="623F2683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897D32" w:rsidP="00897D32" w:rsidRDefault="00897D32" w14:paraId="2BB54D1A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CC61E8">
        <w:rPr>
          <w:b/>
          <w:bCs/>
          <w:iCs/>
          <w:kern w:val="3"/>
          <w:sz w:val="22"/>
        </w:rPr>
        <w:t xml:space="preserve"> la richiesta dei documenti necessari per la sottoscrizione del contratto</w:t>
      </w:r>
      <w:r>
        <w:rPr>
          <w:iCs/>
          <w:kern w:val="3"/>
          <w:sz w:val="22"/>
        </w:rPr>
        <w:t>, ovvero cauzione definitiva, polizza fideiussoria, documenti sicurezza, etc. è avvenuta in data ___ con nota assunta al protocollo comunale n.__ del ________</w:t>
      </w:r>
    </w:p>
    <w:p w:rsidR="00897D32" w:rsidP="00897D32" w:rsidRDefault="00897D32" w14:paraId="655BAC4B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676AF6" w:rsidR="00897D32" w:rsidP="00897D32" w:rsidRDefault="00897D32" w14:paraId="08EDAEE3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/>
          <w:kern w:val="3"/>
          <w:sz w:val="22"/>
        </w:rPr>
      </w:pPr>
      <w:r w:rsidRPr="00261500">
        <w:rPr>
          <w:iCs/>
          <w:kern w:val="3"/>
          <w:sz w:val="22"/>
        </w:rPr>
        <w:t xml:space="preserve"> i documenti sono pervenuti in data __________________, </w:t>
      </w:r>
    </w:p>
    <w:p w:rsidR="00897D32" w:rsidP="00897D32" w:rsidRDefault="00897D32" w14:paraId="215AF4B0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</w:p>
    <w:p w:rsidRPr="00261500" w:rsidR="00897D32" w:rsidP="00897D32" w:rsidRDefault="00897D32" w14:paraId="3969BC96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 w:rsidRPr="00261500">
        <w:rPr>
          <w:iCs/>
          <w:kern w:val="3"/>
          <w:sz w:val="22"/>
        </w:rPr>
        <w:t xml:space="preserve"> la documentazione sopra richiamata, unitamente allo schema di contratto approvato</w:t>
      </w:r>
      <w:r>
        <w:rPr>
          <w:iCs/>
          <w:kern w:val="3"/>
          <w:sz w:val="22"/>
        </w:rPr>
        <w:t xml:space="preserve"> e compilato per le parti di competenza</w:t>
      </w:r>
      <w:r w:rsidRPr="00261500">
        <w:rPr>
          <w:iCs/>
          <w:kern w:val="3"/>
          <w:sz w:val="22"/>
        </w:rPr>
        <w:t xml:space="preserve"> unitamente alla documentazione di gara è stato trasmesso all’ufficio contratti in data _______________________</w:t>
      </w:r>
    </w:p>
    <w:p w:rsidR="00897D32" w:rsidP="00897D32" w:rsidRDefault="00897D32" w14:paraId="28748642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Pr="001A1336" w:rsidR="00897D32" w:rsidP="00897D32" w:rsidRDefault="00897D32" w14:paraId="194F5B8F" w14:textId="77777777">
      <w:pPr>
        <w:pStyle w:val="Standard"/>
        <w:widowControl w:val="0"/>
        <w:numPr>
          <w:ilvl w:val="0"/>
          <w:numId w:val="13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 </w:t>
      </w:r>
      <w:r w:rsidRPr="001A1336">
        <w:rPr>
          <w:iCs/>
          <w:kern w:val="3"/>
          <w:sz w:val="22"/>
        </w:rPr>
        <w:t xml:space="preserve">Il contratto è stato stipulato in data_______ </w:t>
      </w:r>
    </w:p>
    <w:p w:rsidR="00897D32" w:rsidP="00897D32" w:rsidRDefault="00897D32" w14:paraId="14783EAA" w14:textId="77777777">
      <w:pPr>
        <w:pStyle w:val="Standard"/>
        <w:widowControl w:val="0"/>
        <w:numPr>
          <w:ilvl w:val="0"/>
          <w:numId w:val="9"/>
        </w:numPr>
        <w:overflowPunct/>
        <w:ind w:left="720"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con atto pubblico amministrativo rep___ registrato in data</w:t>
      </w:r>
      <w:r>
        <w:rPr>
          <w:iCs/>
          <w:kern w:val="3"/>
          <w:sz w:val="22"/>
        </w:rPr>
        <w:t>_____</w:t>
      </w:r>
    </w:p>
    <w:p w:rsidRPr="00676AF6" w:rsidR="00897D32" w:rsidP="00897D32" w:rsidRDefault="00897D32" w14:paraId="6408BEB2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897D32" w:rsidP="00897D32" w:rsidRDefault="00897D32" w14:paraId="3E88A2AF" w14:textId="77777777">
      <w:pPr>
        <w:pStyle w:val="Standard"/>
        <w:widowControl w:val="0"/>
        <w:numPr>
          <w:ilvl w:val="0"/>
          <w:numId w:val="9"/>
        </w:numPr>
        <w:overflowPunct/>
        <w:ind w:left="720"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scrittura privata non autenticata, sottoscritta digitalmente in data ___ ed acquisita al protocollo comunale n.___ del _____</w:t>
      </w:r>
    </w:p>
    <w:p w:rsidRPr="00676AF6" w:rsidR="00897D32" w:rsidP="00897D32" w:rsidRDefault="00897D32" w14:paraId="1AD5DC42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Pr="001A1336" w:rsidR="00897D32" w:rsidP="00897D32" w:rsidRDefault="00897D32" w14:paraId="196F8ACC" w14:textId="77777777">
      <w:pPr>
        <w:pStyle w:val="Standard"/>
        <w:widowControl w:val="0"/>
        <w:numPr>
          <w:ilvl w:val="0"/>
          <w:numId w:val="9"/>
        </w:numPr>
        <w:overflowPunct/>
        <w:ind w:left="720"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mediante scambio di lettera commerciale sottoscritta digitalmente ed assunta al protocollo comunale n.__ del ____</w:t>
      </w:r>
    </w:p>
    <w:p w:rsidR="00897D32" w:rsidP="00897D32" w:rsidRDefault="00897D32" w14:paraId="672C7E23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897D32" w:rsidP="00AE19E2" w:rsidRDefault="00897D32" w14:paraId="421997CD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362244" w:rsidP="00AE19E2" w:rsidRDefault="00E47B53" w14:paraId="6E31AAD5" w14:textId="78F8B0BB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Tutto ciò premesso</w:t>
      </w:r>
    </w:p>
    <w:p w:rsidRPr="001A1336" w:rsidR="00736886" w:rsidP="00736886" w:rsidRDefault="00736886" w14:paraId="05F6989A" w14:textId="77777777">
      <w:pPr>
        <w:pStyle w:val="Standard"/>
        <w:widowControl w:val="0"/>
        <w:overflowPunct/>
        <w:jc w:val="center"/>
        <w:rPr>
          <w:b/>
          <w:iCs/>
          <w:kern w:val="3"/>
          <w:sz w:val="22"/>
        </w:rPr>
      </w:pPr>
      <w:r w:rsidRPr="001A1336">
        <w:rPr>
          <w:b/>
          <w:iCs/>
          <w:kern w:val="3"/>
          <w:sz w:val="22"/>
        </w:rPr>
        <w:t>ACCERTA E ATTESTA,</w:t>
      </w:r>
    </w:p>
    <w:p w:rsidR="00736886" w:rsidP="00736886" w:rsidRDefault="00736886" w14:paraId="6048ED49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736886" w:rsidP="00736886" w:rsidRDefault="00736886" w14:paraId="68C40333" w14:textId="77777777">
      <w:pPr>
        <w:pStyle w:val="Standard"/>
        <w:widowControl w:val="0"/>
        <w:overflowPunct/>
        <w:jc w:val="both"/>
        <w:rPr>
          <w:iCs/>
          <w:kern w:val="3"/>
          <w:sz w:val="22"/>
        </w:rPr>
      </w:pPr>
      <w:r w:rsidRPr="001A1336">
        <w:rPr>
          <w:iCs/>
          <w:kern w:val="3"/>
          <w:sz w:val="22"/>
        </w:rPr>
        <w:t>ai fini della liquidazione dell’incentivo delle funzioni tecniche rese dal personale dipendente relative all</w:t>
      </w:r>
      <w:r>
        <w:rPr>
          <w:iCs/>
          <w:kern w:val="3"/>
          <w:sz w:val="22"/>
        </w:rPr>
        <w:t xml:space="preserve">a </w:t>
      </w:r>
      <w:r w:rsidRPr="001A1336">
        <w:rPr>
          <w:iCs/>
          <w:kern w:val="3"/>
          <w:sz w:val="22"/>
        </w:rPr>
        <w:t>fas</w:t>
      </w:r>
      <w:r>
        <w:rPr>
          <w:iCs/>
          <w:kern w:val="3"/>
          <w:sz w:val="22"/>
        </w:rPr>
        <w:t>e dell’esecuzione dei lavori</w:t>
      </w:r>
      <w:r w:rsidRPr="001A1336">
        <w:rPr>
          <w:iCs/>
          <w:kern w:val="3"/>
          <w:sz w:val="22"/>
        </w:rPr>
        <w:t xml:space="preserve"> che:</w:t>
      </w:r>
    </w:p>
    <w:p w:rsidRPr="00F01F50" w:rsidR="00D123BF" w:rsidP="00D123BF" w:rsidRDefault="00D123BF" w14:paraId="65A6DC84" w14:textId="526B20C7">
      <w:pPr>
        <w:pStyle w:val="Standard"/>
        <w:widowControl w:val="0"/>
        <w:numPr>
          <w:ilvl w:val="0"/>
          <w:numId w:val="22"/>
        </w:numPr>
        <w:overflowPunct/>
        <w:jc w:val="both"/>
        <w:rPr>
          <w:b/>
          <w:bCs/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la direzione dei lavori</w:t>
      </w:r>
    </w:p>
    <w:p w:rsidR="00D123BF" w:rsidP="00D123BF" w:rsidRDefault="00D123BF" w14:paraId="7CBC7BAD" w14:textId="23B968A8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è stata eseguita internamente dal ____________ dipendente del Comune di </w:t>
      </w:r>
      <w:r w:rsidR="001B4556">
        <w:rPr>
          <w:iCs/>
          <w:kern w:val="3"/>
          <w:sz w:val="22"/>
        </w:rPr>
        <w:t>___________</w:t>
      </w:r>
    </w:p>
    <w:p w:rsidRPr="00D123BF" w:rsidR="00D123BF" w:rsidP="00D123BF" w:rsidRDefault="00D123BF" w14:paraId="669DE546" w14:textId="480908F2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 w:rsidRPr="00D123BF">
        <w:rPr>
          <w:i/>
          <w:kern w:val="3"/>
          <w:sz w:val="22"/>
        </w:rPr>
        <w:t>oppure</w:t>
      </w:r>
    </w:p>
    <w:p w:rsidR="00D123BF" w:rsidP="00D123BF" w:rsidRDefault="00D123BF" w14:paraId="76602507" w14:textId="7E3D4526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stata affidata con determinazione n.__ del ____ a _____________________</w:t>
      </w:r>
    </w:p>
    <w:p w:rsidR="00736886" w:rsidP="00736886" w:rsidRDefault="00736886" w14:paraId="3706C7A4" w14:textId="0D6F688B">
      <w:pPr>
        <w:pStyle w:val="Standard"/>
        <w:widowControl w:val="0"/>
        <w:overflowPunct/>
        <w:jc w:val="both"/>
        <w:rPr>
          <w:iCs/>
          <w:kern w:val="3"/>
          <w:sz w:val="22"/>
        </w:rPr>
      </w:pPr>
    </w:p>
    <w:p w:rsidR="00D123BF" w:rsidP="00D123BF" w:rsidRDefault="00F01F50" w14:paraId="4C52B7F8" w14:textId="24B07144">
      <w:pPr>
        <w:pStyle w:val="Standard"/>
        <w:widowControl w:val="0"/>
        <w:numPr>
          <w:ilvl w:val="0"/>
          <w:numId w:val="22"/>
        </w:numPr>
        <w:overflowPunct/>
        <w:jc w:val="both"/>
        <w:rPr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il coordinamento per la sicurezza in fase di esecuzione</w:t>
      </w:r>
      <w:r>
        <w:rPr>
          <w:iCs/>
          <w:kern w:val="3"/>
          <w:sz w:val="22"/>
        </w:rPr>
        <w:t>:</w:t>
      </w:r>
    </w:p>
    <w:p w:rsidR="00F01F50" w:rsidP="00F01F50" w:rsidRDefault="00F01F50" w14:paraId="76B3B144" w14:textId="3D8D6DF9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è stata eseguita internamente dal ____________ dipendente del Comune di </w:t>
      </w:r>
      <w:r w:rsidR="001B4556">
        <w:rPr>
          <w:iCs/>
          <w:kern w:val="3"/>
          <w:sz w:val="22"/>
        </w:rPr>
        <w:t>_______</w:t>
      </w:r>
    </w:p>
    <w:p w:rsidRPr="00D123BF" w:rsidR="00F01F50" w:rsidP="00F01F50" w:rsidRDefault="00F01F50" w14:paraId="66A48459" w14:textId="77777777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 w:rsidRPr="00D123BF">
        <w:rPr>
          <w:i/>
          <w:kern w:val="3"/>
          <w:sz w:val="22"/>
        </w:rPr>
        <w:t>oppure</w:t>
      </w:r>
    </w:p>
    <w:p w:rsidR="00F01F50" w:rsidP="00F01F50" w:rsidRDefault="00F01F50" w14:paraId="507633E8" w14:textId="77777777">
      <w:pPr>
        <w:pStyle w:val="Standard"/>
        <w:widowControl w:val="0"/>
        <w:numPr>
          <w:ilvl w:val="0"/>
          <w:numId w:val="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è stata affidata con determinazione n.__ del ____ a _____________________</w:t>
      </w:r>
    </w:p>
    <w:p w:rsidR="00F01F50" w:rsidP="00F01F50" w:rsidRDefault="00F01F50" w14:paraId="3BFE032E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Pr="00F01F50" w:rsidR="00D123BF" w:rsidP="00D123BF" w:rsidRDefault="00D123BF" w14:paraId="572058CE" w14:textId="6A0343E4">
      <w:pPr>
        <w:pStyle w:val="Standard"/>
        <w:widowControl w:val="0"/>
        <w:numPr>
          <w:ilvl w:val="0"/>
          <w:numId w:val="22"/>
        </w:numPr>
        <w:overflowPunct/>
        <w:jc w:val="both"/>
        <w:rPr>
          <w:b/>
          <w:bCs/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relativamente alle variant</w:t>
      </w:r>
      <w:r w:rsidRPr="00F01F50" w:rsidR="00F01F50">
        <w:rPr>
          <w:b/>
          <w:bCs/>
          <w:iCs/>
          <w:kern w:val="3"/>
          <w:sz w:val="22"/>
        </w:rPr>
        <w:t>i in corso d’opera</w:t>
      </w:r>
      <w:r w:rsidR="00F01F50">
        <w:rPr>
          <w:b/>
          <w:bCs/>
          <w:iCs/>
          <w:kern w:val="3"/>
          <w:sz w:val="22"/>
        </w:rPr>
        <w:t>:</w:t>
      </w:r>
    </w:p>
    <w:p w:rsidR="00736886" w:rsidP="00736886" w:rsidRDefault="00736886" w14:paraId="06C7EB19" w14:textId="3026FB47">
      <w:pPr>
        <w:pStyle w:val="Standard"/>
        <w:widowControl w:val="0"/>
        <w:numPr>
          <w:ilvl w:val="0"/>
          <w:numId w:val="1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vi è stata la necessità di apportare varianti all’opera/lavori</w:t>
      </w:r>
    </w:p>
    <w:p w:rsidRPr="00E47B53" w:rsidR="00E47B53" w:rsidP="00E47B53" w:rsidRDefault="00E47B53" w14:paraId="73B95DC6" w14:textId="6D56E3B3">
      <w:pPr>
        <w:pStyle w:val="Standard"/>
        <w:widowControl w:val="0"/>
        <w:overflowPunct/>
        <w:ind w:left="72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736886" w:rsidP="00736886" w:rsidRDefault="00736886" w14:paraId="486DC84F" w14:textId="75C0B821">
      <w:pPr>
        <w:pStyle w:val="Standard"/>
        <w:widowControl w:val="0"/>
        <w:numPr>
          <w:ilvl w:val="0"/>
          <w:numId w:val="19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vi è stata la necessità di apportare le seguenti varianti all’opera/lavori_____</w:t>
      </w:r>
      <w:r w:rsidR="00897D32">
        <w:rPr>
          <w:iCs/>
          <w:kern w:val="3"/>
          <w:sz w:val="22"/>
        </w:rPr>
        <w:t>_____</w:t>
      </w:r>
      <w:r w:rsidR="001B4556">
        <w:rPr>
          <w:iCs/>
          <w:kern w:val="3"/>
          <w:sz w:val="22"/>
        </w:rPr>
        <w:t xml:space="preserve"> </w:t>
      </w:r>
      <w:r>
        <w:rPr>
          <w:iCs/>
          <w:kern w:val="3"/>
          <w:sz w:val="22"/>
        </w:rPr>
        <w:t>approvate con ____</w:t>
      </w:r>
      <w:r w:rsidR="00897D32">
        <w:rPr>
          <w:iCs/>
          <w:kern w:val="3"/>
          <w:sz w:val="22"/>
        </w:rPr>
        <w:t>___</w:t>
      </w:r>
    </w:p>
    <w:p w:rsidR="00736886" w:rsidP="00736886" w:rsidRDefault="00736886" w14:paraId="533DB9D3" w14:textId="6570D308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che non hanno comportato aumento di spesa rispetto a quanto stanziato nel quadro economico</w:t>
      </w:r>
    </w:p>
    <w:p w:rsidRPr="00E47B53" w:rsidR="00E47B53" w:rsidP="00E47B53" w:rsidRDefault="00E47B53" w14:paraId="3D94AC6B" w14:textId="3FAFC51E">
      <w:pPr>
        <w:pStyle w:val="Standard"/>
        <w:widowControl w:val="0"/>
        <w:overflowPunct/>
        <w:ind w:left="144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lastRenderedPageBreak/>
        <w:t>oppure</w:t>
      </w:r>
    </w:p>
    <w:p w:rsidR="00736886" w:rsidP="00736886" w:rsidRDefault="00736886" w14:paraId="670EAE07" w14:textId="0F828C72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 xml:space="preserve">hanno comportato aumento di spesa rispetto a quanto stanziato nel quadro economico per euro ____ e pertanto con un aumento pari a ___%, </w:t>
      </w:r>
    </w:p>
    <w:p w:rsidRPr="00E47B53" w:rsidR="00E47B53" w:rsidP="00E47B53" w:rsidRDefault="00E47B53" w14:paraId="443246BF" w14:textId="463B2F60">
      <w:pPr>
        <w:pStyle w:val="Standard"/>
        <w:widowControl w:val="0"/>
        <w:overflowPunct/>
        <w:ind w:left="144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736886" w:rsidP="00736886" w:rsidRDefault="00736886" w14:paraId="236D53A4" w14:textId="75B25838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non hanno comportato un aumento dei tempi di esecuzione</w:t>
      </w:r>
    </w:p>
    <w:p w:rsidRPr="00E47B53" w:rsidR="00E47B53" w:rsidP="00E47B53" w:rsidRDefault="00E47B53" w14:paraId="63908EA3" w14:textId="3D532DF3">
      <w:pPr>
        <w:pStyle w:val="Standard"/>
        <w:widowControl w:val="0"/>
        <w:overflowPunct/>
        <w:ind w:left="1440"/>
        <w:jc w:val="both"/>
        <w:rPr>
          <w:i/>
          <w:kern w:val="3"/>
          <w:sz w:val="22"/>
        </w:rPr>
      </w:pPr>
      <w:r>
        <w:rPr>
          <w:i/>
          <w:kern w:val="3"/>
          <w:sz w:val="22"/>
        </w:rPr>
        <w:t>oppure</w:t>
      </w:r>
    </w:p>
    <w:p w:rsidR="00736886" w:rsidP="00736886" w:rsidRDefault="00736886" w14:paraId="5BA14E77" w14:textId="162CFD0A">
      <w:pPr>
        <w:pStyle w:val="Standard"/>
        <w:widowControl w:val="0"/>
        <w:numPr>
          <w:ilvl w:val="0"/>
          <w:numId w:val="20"/>
        </w:numPr>
        <w:overflowPunct/>
        <w:jc w:val="both"/>
        <w:rPr>
          <w:iCs/>
          <w:kern w:val="3"/>
          <w:sz w:val="22"/>
        </w:rPr>
      </w:pPr>
      <w:r>
        <w:rPr>
          <w:iCs/>
          <w:kern w:val="3"/>
          <w:sz w:val="22"/>
        </w:rPr>
        <w:t>hanno comportato un aumento dei tempi di esecuzione di n.__ giorni____</w:t>
      </w:r>
    </w:p>
    <w:p w:rsidR="00F01F50" w:rsidP="00F01F50" w:rsidRDefault="00F01F50" w14:paraId="18FFDC93" w14:textId="77777777">
      <w:pPr>
        <w:pStyle w:val="Standard"/>
        <w:widowControl w:val="0"/>
        <w:overflowPunct/>
        <w:ind w:left="1080"/>
        <w:jc w:val="both"/>
        <w:rPr>
          <w:iCs/>
          <w:kern w:val="3"/>
          <w:sz w:val="22"/>
        </w:rPr>
      </w:pPr>
    </w:p>
    <w:p w:rsidR="00362244" w:rsidP="00F01F50" w:rsidRDefault="00736886" w14:paraId="2AF69D88" w14:textId="7009ECF6">
      <w:pPr>
        <w:pStyle w:val="Standard"/>
        <w:widowControl w:val="0"/>
        <w:numPr>
          <w:ilvl w:val="0"/>
          <w:numId w:val="22"/>
        </w:numPr>
        <w:overflowPunct/>
        <w:jc w:val="both"/>
        <w:rPr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i lavori sono terminati in data</w:t>
      </w:r>
      <w:r>
        <w:rPr>
          <w:iCs/>
          <w:kern w:val="3"/>
          <w:sz w:val="22"/>
        </w:rPr>
        <w:t>__________</w:t>
      </w:r>
    </w:p>
    <w:p w:rsidR="00F01F50" w:rsidP="00F01F50" w:rsidRDefault="00F01F50" w14:paraId="284A6FBC" w14:textId="77777777">
      <w:pPr>
        <w:pStyle w:val="Standard"/>
        <w:widowControl w:val="0"/>
        <w:overflowPunct/>
        <w:ind w:left="720"/>
        <w:jc w:val="both"/>
        <w:rPr>
          <w:iCs/>
          <w:kern w:val="3"/>
          <w:sz w:val="22"/>
        </w:rPr>
      </w:pPr>
    </w:p>
    <w:p w:rsidR="00F01F50" w:rsidP="00F01F50" w:rsidRDefault="00736886" w14:paraId="0CBB37A2" w14:textId="34B343E3">
      <w:pPr>
        <w:pStyle w:val="Standard"/>
        <w:widowControl w:val="0"/>
        <w:numPr>
          <w:ilvl w:val="0"/>
          <w:numId w:val="22"/>
        </w:numPr>
        <w:overflowPunct/>
        <w:jc w:val="both"/>
        <w:rPr>
          <w:iCs/>
          <w:kern w:val="3"/>
          <w:sz w:val="22"/>
        </w:rPr>
      </w:pPr>
      <w:r w:rsidRPr="00F01F50">
        <w:rPr>
          <w:b/>
          <w:bCs/>
          <w:iCs/>
          <w:kern w:val="3"/>
          <w:sz w:val="22"/>
        </w:rPr>
        <w:t>il certificato di regolare esecuzione/collaudo</w:t>
      </w:r>
      <w:r w:rsidRPr="00F01F50">
        <w:rPr>
          <w:iCs/>
          <w:kern w:val="3"/>
          <w:sz w:val="22"/>
        </w:rPr>
        <w:t xml:space="preserve"> è stato approvato in data _____</w:t>
      </w:r>
    </w:p>
    <w:p w:rsidR="00F01F50" w:rsidP="00F01F50" w:rsidRDefault="00F01F50" w14:paraId="0551F867" w14:textId="77777777">
      <w:pPr>
        <w:pStyle w:val="Paragrafoelenco"/>
        <w:rPr>
          <w:iCs/>
          <w:kern w:val="3"/>
        </w:rPr>
      </w:pPr>
    </w:p>
    <w:p w:rsidRPr="00F01F50" w:rsidR="00736886" w:rsidP="00F01F50" w:rsidRDefault="00736886" w14:paraId="692D2B78" w14:textId="59F45058">
      <w:pPr>
        <w:pStyle w:val="Standard"/>
        <w:widowControl w:val="0"/>
        <w:numPr>
          <w:ilvl w:val="0"/>
          <w:numId w:val="22"/>
        </w:numPr>
        <w:overflowPunct/>
        <w:jc w:val="both"/>
        <w:rPr>
          <w:iCs/>
          <w:kern w:val="3"/>
          <w:sz w:val="22"/>
        </w:rPr>
      </w:pPr>
      <w:r w:rsidRPr="00F01F50">
        <w:rPr>
          <w:iCs/>
          <w:kern w:val="3"/>
          <w:sz w:val="22"/>
        </w:rPr>
        <w:t>altra documentazione es prevenzione incendi, accatastamento etc.___ è stata assunta al protocollo comunale n.___ del ____</w:t>
      </w:r>
    </w:p>
    <w:p w:rsidRPr="00F01F50" w:rsidR="00F01F50" w:rsidP="00F01F50" w:rsidRDefault="00736886" w14:paraId="3634E268" w14:textId="637DD839">
      <w:pPr>
        <w:pStyle w:val="Paragrafoelenco"/>
        <w:numPr>
          <w:ilvl w:val="0"/>
          <w:numId w:val="22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 xml:space="preserve">Alla luce delle attestazioni sopra espresse </w:t>
      </w:r>
      <w:r w:rsidRPr="00F01F50">
        <w:rPr>
          <w:rFonts w:ascii="Times New Roman" w:hAnsi="Times New Roman" w:eastAsia="Pinyon Script" w:cs="Times New Roman"/>
          <w:b/>
          <w:bCs/>
        </w:rPr>
        <w:t>è possibile liquidare</w:t>
      </w:r>
      <w:r w:rsidRPr="00F01F50" w:rsidR="00F01F50">
        <w:rPr>
          <w:rFonts w:ascii="Times New Roman" w:hAnsi="Times New Roman" w:eastAsia="Pinyon Script" w:cs="Times New Roman"/>
        </w:rPr>
        <w:t>:</w:t>
      </w:r>
    </w:p>
    <w:p w:rsidRPr="00F01F50" w:rsidR="00F01F50" w:rsidP="00F01F50" w:rsidRDefault="00736886" w14:paraId="7445C6EA" w14:textId="0FCCC618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 xml:space="preserve">l’intero ammontare dell’incentivo </w:t>
      </w:r>
      <w:r w:rsidRPr="00F01F50" w:rsidR="0025231C">
        <w:rPr>
          <w:rFonts w:ascii="Times New Roman" w:hAnsi="Times New Roman" w:eastAsia="Pinyon Script" w:cs="Times New Roman"/>
        </w:rPr>
        <w:t xml:space="preserve">relativo alla fase di esecuzione </w:t>
      </w:r>
      <w:r w:rsidRPr="00F01F50" w:rsidR="00F01F50">
        <w:rPr>
          <w:rFonts w:ascii="Times New Roman" w:hAnsi="Times New Roman" w:eastAsia="Pinyon Script" w:cs="Times New Roman"/>
        </w:rPr>
        <w:t>in quanto non si sono verificati ritardi e/o aumenti di costi relativamente all’opera in oggetto;</w:t>
      </w:r>
    </w:p>
    <w:p w:rsidRPr="00F01F50" w:rsidR="00F01F50" w:rsidP="00F01F50" w:rsidRDefault="00F01F50" w14:paraId="2DB005A5" w14:textId="2CFBA2BF">
      <w:pPr>
        <w:pStyle w:val="Paragrafoelenco"/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i/>
          <w:iCs/>
        </w:rPr>
      </w:pPr>
      <w:r w:rsidRPr="00F01F50">
        <w:rPr>
          <w:rFonts w:ascii="Times New Roman" w:hAnsi="Times New Roman" w:eastAsia="Pinyon Script" w:cs="Times New Roman"/>
          <w:i/>
          <w:iCs/>
        </w:rPr>
        <w:t>oppure</w:t>
      </w:r>
    </w:p>
    <w:p w:rsidRPr="00F01F50" w:rsidR="0025231C" w:rsidP="00F01F50" w:rsidRDefault="00F01F50" w14:paraId="48306C55" w14:textId="287E9D5C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>l’intero ammontare dell’incentivo relativo alla fase di esecuzione in quanto i ritardi e/o aumenti di costi relativamente all’opera in oggetto sono dovuti ad eventi imprevisti ed imprevedibili;</w:t>
      </w:r>
    </w:p>
    <w:p w:rsidRPr="00F01F50" w:rsidR="00F01F50" w:rsidP="00F01F50" w:rsidRDefault="00F01F50" w14:paraId="2B5F84E7" w14:textId="4058162E">
      <w:pPr>
        <w:pStyle w:val="Paragrafoelenco"/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i/>
          <w:iCs/>
        </w:rPr>
      </w:pPr>
      <w:r w:rsidRPr="00F01F50">
        <w:rPr>
          <w:rFonts w:ascii="Times New Roman" w:hAnsi="Times New Roman" w:eastAsia="Pinyon Script" w:cs="Times New Roman"/>
          <w:i/>
          <w:iCs/>
        </w:rPr>
        <w:t>oppure</w:t>
      </w:r>
    </w:p>
    <w:p w:rsidR="00F01F50" w:rsidP="7BB11F6F" w:rsidRDefault="00F01F50" w14:paraId="5684A36B" w14:textId="4B490FDD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lang w:val="it-IT"/>
        </w:rPr>
      </w:pPr>
      <w:r w:rsidRPr="7BB11F6F" w:rsidR="7BB11F6F">
        <w:rPr>
          <w:rFonts w:ascii="Times New Roman" w:hAnsi="Times New Roman" w:eastAsia="Pinyon Script" w:cs="Times New Roman"/>
          <w:lang w:val="it-IT"/>
        </w:rPr>
        <w:t xml:space="preserve">l’intero ammontare dell’incentivo relativo alla fase di esecuzione in quanto </w:t>
      </w:r>
      <w:r w:rsidRPr="7BB11F6F" w:rsidR="7BB11F6F">
        <w:rPr>
          <w:rFonts w:ascii="Times New Roman" w:hAnsi="Times New Roman" w:eastAsia="Pinyon Script" w:cs="Times New Roman"/>
          <w:lang w:val="it-IT"/>
        </w:rPr>
        <w:t>i</w:t>
      </w:r>
      <w:r w:rsidRPr="7BB11F6F" w:rsidR="7BB11F6F">
        <w:rPr>
          <w:rFonts w:ascii="Times New Roman" w:hAnsi="Times New Roman" w:eastAsia="Pinyon Script" w:cs="Times New Roman"/>
          <w:lang w:val="it-IT"/>
        </w:rPr>
        <w:t xml:space="preserve"> ritardi e/o </w:t>
      </w:r>
      <w:r w:rsidRPr="7BB11F6F" w:rsidR="7BB11F6F">
        <w:rPr>
          <w:rFonts w:ascii="Times New Roman" w:hAnsi="Times New Roman" w:eastAsia="Pinyon Script" w:cs="Times New Roman"/>
          <w:lang w:val="it-IT"/>
        </w:rPr>
        <w:t xml:space="preserve">gli </w:t>
      </w:r>
      <w:r w:rsidRPr="7BB11F6F" w:rsidR="7BB11F6F">
        <w:rPr>
          <w:rFonts w:ascii="Times New Roman" w:hAnsi="Times New Roman" w:eastAsia="Pinyon Script" w:cs="Times New Roman"/>
          <w:lang w:val="it-IT"/>
        </w:rPr>
        <w:t>aumenti di costi relativamente all’opera in oggetto</w:t>
      </w:r>
      <w:r w:rsidRPr="7BB11F6F" w:rsidR="7BB11F6F">
        <w:rPr>
          <w:rFonts w:ascii="Times New Roman" w:hAnsi="Times New Roman" w:eastAsia="Pinyon Script" w:cs="Times New Roman"/>
          <w:lang w:val="it-IT"/>
        </w:rPr>
        <w:t xml:space="preserve"> non sono imputabili al gruppo di lavoro ma ______</w:t>
      </w:r>
      <w:r w:rsidRPr="7BB11F6F" w:rsidR="7BB11F6F">
        <w:rPr>
          <w:rFonts w:ascii="Times New Roman" w:hAnsi="Times New Roman" w:eastAsia="Pinyon Script" w:cs="Times New Roman"/>
          <w:lang w:val="it-IT"/>
        </w:rPr>
        <w:t>_(</w:t>
      </w:r>
      <w:r w:rsidRPr="7BB11F6F" w:rsidR="7BB11F6F">
        <w:rPr>
          <w:rFonts w:ascii="Times New Roman" w:hAnsi="Times New Roman" w:eastAsia="Pinyon Script" w:cs="Times New Roman"/>
          <w:lang w:val="it-IT"/>
        </w:rPr>
        <w:t>es. all’impresa/al direttore dei lavori) per i quali sono stati applicati le penali previste dal contratto/disciplinare d’incarico.</w:t>
      </w:r>
    </w:p>
    <w:p w:rsidR="00F01F50" w:rsidP="00F01F50" w:rsidRDefault="00F01F50" w14:paraId="7D5656C7" w14:textId="28F71EF7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>
        <w:rPr>
          <w:rFonts w:ascii="Times New Roman" w:hAnsi="Times New Roman" w:eastAsia="Pinyon Script" w:cs="Times New Roman"/>
        </w:rPr>
        <w:t xml:space="preserve">Oppure </w:t>
      </w:r>
    </w:p>
    <w:p w:rsidR="0025231C" w:rsidP="00AE19E2" w:rsidRDefault="00F01F50" w14:paraId="55714FF5" w14:textId="68235EC3">
      <w:pPr>
        <w:pStyle w:val="Paragrafoelenco"/>
        <w:numPr>
          <w:ilvl w:val="0"/>
          <w:numId w:val="19"/>
        </w:num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>L’ammontare dell’incentivo relativo alla fase di esecuzione in misura ridotta per le seguenti motivazioni ___________________</w:t>
      </w:r>
    </w:p>
    <w:p w:rsidR="00F01F50" w:rsidP="00F01F50" w:rsidRDefault="00F01F50" w14:paraId="3D45BA5A" w14:textId="77777777">
      <w:pPr>
        <w:pStyle w:val="Paragrafoelenco"/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</w:p>
    <w:p w:rsidR="00F01F50" w:rsidP="00F01F50" w:rsidRDefault="00F01F50" w14:paraId="3A4AED23" w14:textId="623DBA0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>A seguito delle attestazioni sopra effettuate, come previsto nell’atto di indirizzo approvato dalla giunta comunale con deliberazione n.__ del ___ è possibile liquidare l’incentivo delle funzioni tecniche</w:t>
      </w:r>
      <w:r w:rsidR="00897D32">
        <w:rPr>
          <w:rFonts w:ascii="Times New Roman" w:hAnsi="Times New Roman" w:eastAsia="Pinyon Script" w:cs="Times New Roman"/>
        </w:rPr>
        <w:t xml:space="preserve"> relativo alla fase di esecuzione </w:t>
      </w:r>
      <w:r w:rsidRPr="00F01F50">
        <w:rPr>
          <w:rFonts w:ascii="Times New Roman" w:hAnsi="Times New Roman" w:eastAsia="Pinyon Script" w:cs="Times New Roman"/>
        </w:rPr>
        <w:t>previsto nel quadro economico dell’opera in oggetto ed impegnato con determinazione n.___ del ____è al gruppo di lavoro e per gli importi risultati dall’allegato prospetto/tabella.</w:t>
      </w:r>
    </w:p>
    <w:p w:rsidRPr="00F01F50" w:rsidR="00F01F50" w:rsidP="00F01F50" w:rsidRDefault="00F01F50" w14:paraId="1BA2912D" w14:textId="77777777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</w:rPr>
      </w:pPr>
    </w:p>
    <w:p w:rsidRPr="00F01F50" w:rsidR="0025231C" w:rsidP="0025231C" w:rsidRDefault="0025231C" w14:paraId="07EC4F38" w14:textId="0E40E4F5">
      <w:pPr>
        <w:spacing w:before="60" w:line="240" w:lineRule="auto"/>
        <w:ind w:right="-60"/>
        <w:jc w:val="right"/>
        <w:rPr>
          <w:rFonts w:ascii="Times New Roman" w:hAnsi="Times New Roman" w:eastAsia="Pinyon Script" w:cs="Times New Roman"/>
        </w:rPr>
      </w:pPr>
      <w:r w:rsidRPr="00F01F50">
        <w:rPr>
          <w:rFonts w:ascii="Times New Roman" w:hAnsi="Times New Roman" w:eastAsia="Pinyon Script" w:cs="Times New Roman"/>
        </w:rPr>
        <w:t>Il R</w:t>
      </w:r>
      <w:r w:rsidRPr="00F01F50" w:rsidR="00F01F50">
        <w:rPr>
          <w:rFonts w:ascii="Times New Roman" w:hAnsi="Times New Roman" w:eastAsia="Pinyon Script" w:cs="Times New Roman"/>
        </w:rPr>
        <w:t xml:space="preserve">esponsabile del dipartimento </w:t>
      </w:r>
    </w:p>
    <w:p w:rsidRPr="00AE19E2" w:rsidR="00261500" w:rsidP="00AE19E2" w:rsidRDefault="00261500" w14:paraId="5256DAB8" w14:textId="658F7A83">
      <w:pPr>
        <w:spacing w:before="60" w:line="240" w:lineRule="auto"/>
        <w:ind w:right="-60"/>
        <w:jc w:val="both"/>
        <w:rPr>
          <w:rFonts w:ascii="Times New Roman" w:hAnsi="Times New Roman" w:eastAsia="Pinyon Script" w:cs="Times New Roman"/>
          <w:sz w:val="24"/>
          <w:szCs w:val="24"/>
        </w:rPr>
      </w:pPr>
    </w:p>
    <w:sectPr w:rsidRPr="00AE19E2" w:rsidR="00261500">
      <w:footerReference w:type="default" r:id="rId7"/>
      <w:headerReference w:type="first" r:id="rId8"/>
      <w:footerReference w:type="first" r:id="rId9"/>
      <w:pgSz w:w="11909" w:h="16834" w:orient="portrait"/>
      <w:pgMar w:top="1133" w:right="1440" w:bottom="1673" w:left="1440" w:header="285" w:footer="21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43791" w:rsidRDefault="00C43791" w14:paraId="0EAA118C" w14:textId="77777777">
      <w:pPr>
        <w:spacing w:line="240" w:lineRule="auto"/>
      </w:pPr>
      <w:r>
        <w:separator/>
      </w:r>
    </w:p>
  </w:endnote>
  <w:endnote w:type="continuationSeparator" w:id="0">
    <w:p w:rsidR="00C43791" w:rsidRDefault="00C43791" w14:paraId="36893790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yon Script">
    <w:altName w:val="Calibri"/>
    <w:charset w:val="00"/>
    <w:family w:val="auto"/>
    <w:pitch w:val="default"/>
  </w:font>
  <w:font w:name="Lora SemiBold">
    <w:altName w:val="Calibri"/>
    <w:charset w:val="00"/>
    <w:family w:val="auto"/>
    <w:pitch w:val="default"/>
  </w:font>
  <w:font w:name="Lora">
    <w:charset w:val="00"/>
    <w:family w:val="auto"/>
    <w:pitch w:val="variable"/>
    <w:sig w:usb0="A00002FF" w:usb1="50002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2688981"/>
      <w:docPartObj>
        <w:docPartGallery w:val="Page Numbers (Bottom of Page)"/>
        <w:docPartUnique/>
      </w:docPartObj>
    </w:sdtPr>
    <w:sdtContent>
      <w:p w:rsidR="00897D32" w:rsidRDefault="00897D32" w14:paraId="27248766" w14:textId="4E050E8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:rsidR="00D52D9E" w:rsidRDefault="00D52D9E" w14:paraId="22F9AA30" w14:textId="77777777">
    <w:pPr>
      <w:widowControl w:val="0"/>
      <w:spacing w:before="8" w:line="240" w:lineRule="auto"/>
      <w:jc w:val="center"/>
      <w:rPr>
        <w:rFonts w:ascii="Lora SemiBold" w:hAnsi="Lora SemiBold" w:eastAsia="Lora SemiBold" w:cs="Lora SemiBold"/>
        <w:sz w:val="15"/>
        <w:szCs w:val="15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D52D9E" w14:paraId="2FE31A62" w14:textId="77777777">
    <w:pPr>
      <w:widowControl w:val="0"/>
      <w:pBdr>
        <w:bottom w:val="single" w:color="000000" w:sz="12" w:space="1"/>
      </w:pBdr>
      <w:spacing w:before="8" w:line="240" w:lineRule="auto"/>
      <w:ind w:right="-40"/>
      <w:jc w:val="right"/>
      <w:rPr>
        <w:b/>
        <w:sz w:val="2"/>
        <w:szCs w:val="2"/>
      </w:rPr>
    </w:pPr>
  </w:p>
  <w:p w:rsidR="00D52D9E" w:rsidRDefault="00D52D9E" w14:paraId="3677E5DD" w14:textId="77777777">
    <w:pPr>
      <w:widowControl w:val="0"/>
      <w:spacing w:before="8" w:line="240" w:lineRule="auto"/>
      <w:ind w:right="-40"/>
      <w:rPr>
        <w:b/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43791" w:rsidRDefault="00C43791" w14:paraId="73AC7CC1" w14:textId="77777777">
      <w:pPr>
        <w:spacing w:line="240" w:lineRule="auto"/>
      </w:pPr>
      <w:r>
        <w:separator/>
      </w:r>
    </w:p>
  </w:footnote>
  <w:footnote w:type="continuationSeparator" w:id="0">
    <w:p w:rsidR="00C43791" w:rsidRDefault="00C43791" w14:paraId="5D5E2F50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52D9E" w:rsidRDefault="00D52D9E" w14:paraId="07F78093" w14:textId="77777777">
    <w:pPr>
      <w:spacing w:before="240"/>
      <w:jc w:val="center"/>
    </w:pPr>
  </w:p>
  <w:p w:rsidR="00D52D9E" w:rsidRDefault="001B4556" w14:paraId="3D0C3BED" w14:textId="13D18F78">
    <w:pPr>
      <w:jc w:val="center"/>
      <w:rPr>
        <w:b/>
      </w:rPr>
    </w:pPr>
    <w:r>
      <w:rPr>
        <w:b/>
        <w:noProof/>
      </w:rPr>
      <w:t>Logo comune</w:t>
    </w:r>
  </w:p>
  <w:p w:rsidR="00D52D9E" w:rsidRDefault="00D52D9E" w14:paraId="1963D99A" w14:textId="77777777">
    <w:pPr>
      <w:rPr>
        <w:b/>
      </w:rPr>
    </w:pPr>
  </w:p>
  <w:p w:rsidR="00D52D9E" w:rsidRDefault="00D52D9E" w14:paraId="269FAF01" w14:textId="77777777">
    <w:pPr>
      <w:jc w:val="center"/>
      <w:rPr>
        <w:rFonts w:ascii="Lora SemiBold" w:hAnsi="Lora SemiBold" w:eastAsia="Lora SemiBold" w:cs="Lora SemiBold"/>
        <w:sz w:val="12"/>
        <w:szCs w:val="12"/>
      </w:rPr>
    </w:pPr>
  </w:p>
  <w:p w:rsidRPr="0049686F" w:rsidR="00D52D9E" w:rsidRDefault="00000000" w14:paraId="57098CD5" w14:textId="6512B0B4">
    <w:pPr>
      <w:widowControl w:val="0"/>
      <w:spacing w:line="240" w:lineRule="auto"/>
      <w:jc w:val="center"/>
      <w:rPr>
        <w:rFonts w:ascii="Times New Roman" w:hAnsi="Times New Roman" w:eastAsia="Lora" w:cs="Times New Roman"/>
        <w:b/>
        <w:sz w:val="24"/>
        <w:szCs w:val="24"/>
      </w:rPr>
    </w:pPr>
    <w:r w:rsidRPr="0049686F">
      <w:rPr>
        <w:rFonts w:ascii="Times New Roman" w:hAnsi="Times New Roman" w:eastAsia="Lora" w:cs="Times New Roman"/>
        <w:b/>
      </w:rPr>
      <w:t>COMUN</w:t>
    </w:r>
    <w:r w:rsidRPr="0049686F" w:rsidR="002C20FF">
      <w:rPr>
        <w:rFonts w:ascii="Times New Roman" w:hAnsi="Times New Roman" w:eastAsia="Lora" w:cs="Times New Roman"/>
        <w:b/>
      </w:rPr>
      <w:t xml:space="preserve">E DI </w:t>
    </w:r>
    <w:r w:rsidR="001B4556">
      <w:rPr>
        <w:rFonts w:ascii="Times New Roman" w:hAnsi="Times New Roman" w:eastAsia="Lora" w:cs="Times New Roman"/>
        <w:b/>
      </w:rPr>
      <w:t>_______</w:t>
    </w:r>
  </w:p>
  <w:p w:rsidRPr="0049686F" w:rsidR="00D52D9E" w:rsidRDefault="00000000" w14:paraId="246CAE8F" w14:textId="3F9CA927">
    <w:pPr>
      <w:spacing w:line="240" w:lineRule="auto"/>
      <w:ind w:right="-60"/>
      <w:jc w:val="center"/>
      <w:rPr>
        <w:rFonts w:ascii="Times New Roman" w:hAnsi="Times New Roman" w:eastAsia="Lora" w:cs="Times New Roman"/>
        <w:b/>
        <w:sz w:val="20"/>
        <w:szCs w:val="20"/>
      </w:rPr>
    </w:pPr>
    <w:r w:rsidRPr="0049686F">
      <w:rPr>
        <w:rFonts w:ascii="Times New Roman" w:hAnsi="Times New Roman" w:eastAsia="Lora" w:cs="Times New Roman"/>
        <w:b/>
        <w:sz w:val="20"/>
        <w:szCs w:val="20"/>
      </w:rPr>
      <w:t xml:space="preserve">Provincia di </w:t>
    </w:r>
    <w:r w:rsidR="001B4556">
      <w:rPr>
        <w:rFonts w:ascii="Times New Roman" w:hAnsi="Times New Roman" w:eastAsia="Lora" w:cs="Times New Roman"/>
        <w:b/>
        <w:sz w:val="20"/>
        <w:szCs w:val="20"/>
      </w:rPr>
      <w:t>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23B7E"/>
    <w:multiLevelType w:val="hybridMultilevel"/>
    <w:tmpl w:val="0B3A2BE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48746E"/>
    <w:multiLevelType w:val="hybridMultilevel"/>
    <w:tmpl w:val="03C87F2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250855"/>
    <w:multiLevelType w:val="multilevel"/>
    <w:tmpl w:val="916EC66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3AC7134"/>
    <w:multiLevelType w:val="hybridMultilevel"/>
    <w:tmpl w:val="2B523E06"/>
    <w:lvl w:ilvl="0" w:tplc="0410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6487661"/>
    <w:multiLevelType w:val="hybridMultilevel"/>
    <w:tmpl w:val="DB4CB23A"/>
    <w:lvl w:ilvl="0" w:tplc="EB9A3594">
      <w:start w:val="1"/>
      <w:numFmt w:val="bullet"/>
      <w:lvlText w:val=""/>
      <w:lvlJc w:val="left"/>
      <w:pPr>
        <w:ind w:left="144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 w15:restartNumberingAfterBreak="0">
    <w:nsid w:val="179F6F98"/>
    <w:multiLevelType w:val="hybridMultilevel"/>
    <w:tmpl w:val="BA64105E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8120E45"/>
    <w:multiLevelType w:val="hybridMultilevel"/>
    <w:tmpl w:val="65667F96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8356862"/>
    <w:multiLevelType w:val="hybridMultilevel"/>
    <w:tmpl w:val="84F0792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EF255D"/>
    <w:multiLevelType w:val="multilevel"/>
    <w:tmpl w:val="2C02C4E2"/>
    <w:lvl w:ilvl="0">
      <w:start w:val="3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1E252F6B"/>
    <w:multiLevelType w:val="hybridMultilevel"/>
    <w:tmpl w:val="9C74A922"/>
    <w:lvl w:ilvl="0" w:tplc="04100003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hint="default" w:ascii="Wingdings" w:hAnsi="Wingdings"/>
      </w:rPr>
    </w:lvl>
  </w:abstractNum>
  <w:abstractNum w:abstractNumId="10" w15:restartNumberingAfterBreak="0">
    <w:nsid w:val="1E87678E"/>
    <w:multiLevelType w:val="hybridMultilevel"/>
    <w:tmpl w:val="F1140FC0"/>
    <w:lvl w:ilvl="0" w:tplc="EB9A3594">
      <w:start w:val="1"/>
      <w:numFmt w:val="bullet"/>
      <w:lvlText w:val="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24F6996"/>
    <w:multiLevelType w:val="multilevel"/>
    <w:tmpl w:val="BE22B98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E437054"/>
    <w:multiLevelType w:val="hybridMultilevel"/>
    <w:tmpl w:val="B8D44554"/>
    <w:lvl w:ilvl="0" w:tplc="22068956">
      <w:start w:val="1"/>
      <w:numFmt w:val="decimal"/>
      <w:lvlText w:val="%1)"/>
      <w:lvlJc w:val="left"/>
      <w:pPr>
        <w:ind w:left="720" w:hanging="360"/>
      </w:pPr>
      <w:rPr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A703E"/>
    <w:multiLevelType w:val="multilevel"/>
    <w:tmpl w:val="AEEC3E9E"/>
    <w:lvl w:ilvl="0">
      <w:start w:val="1"/>
      <w:numFmt w:val="decimal"/>
      <w:lvlText w:val="%1."/>
      <w:lvlJc w:val="left"/>
      <w:pPr>
        <w:ind w:left="1440" w:hanging="360"/>
      </w:pPr>
      <w:rPr>
        <w:rFonts w:ascii="Arial" w:hAnsi="Arial" w:eastAsia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4" w15:restartNumberingAfterBreak="0">
    <w:nsid w:val="38704ECA"/>
    <w:multiLevelType w:val="hybridMultilevel"/>
    <w:tmpl w:val="0D0CD090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CE602D2"/>
    <w:multiLevelType w:val="hybridMultilevel"/>
    <w:tmpl w:val="ADAAF10C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F4A465E"/>
    <w:multiLevelType w:val="hybridMultilevel"/>
    <w:tmpl w:val="A72265B2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2FA3FF5"/>
    <w:multiLevelType w:val="hybridMultilevel"/>
    <w:tmpl w:val="168A1BF8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60901FE"/>
    <w:multiLevelType w:val="hybridMultilevel"/>
    <w:tmpl w:val="53683EE8"/>
    <w:lvl w:ilvl="0" w:tplc="04100011">
      <w:start w:val="1"/>
      <w:numFmt w:val="decimal"/>
      <w:lvlText w:val="%1)"/>
      <w:lvlJc w:val="left"/>
      <w:pPr>
        <w:ind w:left="780" w:hanging="360"/>
      </w:p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5C0450E6"/>
    <w:multiLevelType w:val="hybridMultilevel"/>
    <w:tmpl w:val="86700FB8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61C50A11"/>
    <w:multiLevelType w:val="hybridMultilevel"/>
    <w:tmpl w:val="C5EC8324"/>
    <w:lvl w:ilvl="0" w:tplc="0410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43B686D"/>
    <w:multiLevelType w:val="hybridMultilevel"/>
    <w:tmpl w:val="C28020CA"/>
    <w:lvl w:ilvl="0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2" w15:restartNumberingAfterBreak="0">
    <w:nsid w:val="675B6DBF"/>
    <w:multiLevelType w:val="hybridMultilevel"/>
    <w:tmpl w:val="1792B77C"/>
    <w:lvl w:ilvl="0" w:tplc="04100003">
      <w:start w:val="1"/>
      <w:numFmt w:val="bullet"/>
      <w:lvlText w:val="o"/>
      <w:lvlJc w:val="left"/>
      <w:pPr>
        <w:ind w:left="644" w:hanging="360"/>
      </w:pPr>
      <w:rPr>
        <w:rFonts w:hint="default" w:ascii="Courier New" w:hAnsi="Courier New" w:cs="Courier New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B200388"/>
    <w:multiLevelType w:val="hybridMultilevel"/>
    <w:tmpl w:val="246822E8"/>
    <w:lvl w:ilvl="0" w:tplc="0410000B">
      <w:start w:val="1"/>
      <w:numFmt w:val="bullet"/>
      <w:lvlText w:val=""/>
      <w:lvlJc w:val="left"/>
      <w:pPr>
        <w:ind w:left="765" w:hanging="360"/>
      </w:pPr>
      <w:rPr>
        <w:rFonts w:hint="default" w:ascii="Wingdings" w:hAnsi="Wingdings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hint="default" w:ascii="Wingdings" w:hAnsi="Wingdings"/>
      </w:rPr>
    </w:lvl>
  </w:abstractNum>
  <w:abstractNum w:abstractNumId="24" w15:restartNumberingAfterBreak="0">
    <w:nsid w:val="7F7A3089"/>
    <w:multiLevelType w:val="hybridMultilevel"/>
    <w:tmpl w:val="992C975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065843">
    <w:abstractNumId w:val="13"/>
  </w:num>
  <w:num w:numId="2" w16cid:durableId="1223054849">
    <w:abstractNumId w:val="11"/>
  </w:num>
  <w:num w:numId="3" w16cid:durableId="1568881070">
    <w:abstractNumId w:val="2"/>
  </w:num>
  <w:num w:numId="4" w16cid:durableId="873273069">
    <w:abstractNumId w:val="8"/>
  </w:num>
  <w:num w:numId="5" w16cid:durableId="1911845495">
    <w:abstractNumId w:val="3"/>
  </w:num>
  <w:num w:numId="6" w16cid:durableId="991103962">
    <w:abstractNumId w:val="23"/>
  </w:num>
  <w:num w:numId="7" w16cid:durableId="1600486887">
    <w:abstractNumId w:val="6"/>
  </w:num>
  <w:num w:numId="8" w16cid:durableId="248512678">
    <w:abstractNumId w:val="16"/>
  </w:num>
  <w:num w:numId="9" w16cid:durableId="146017363">
    <w:abstractNumId w:val="22"/>
  </w:num>
  <w:num w:numId="10" w16cid:durableId="169879407">
    <w:abstractNumId w:val="1"/>
  </w:num>
  <w:num w:numId="11" w16cid:durableId="928268503">
    <w:abstractNumId w:val="15"/>
  </w:num>
  <w:num w:numId="12" w16cid:durableId="48725868">
    <w:abstractNumId w:val="5"/>
  </w:num>
  <w:num w:numId="13" w16cid:durableId="1981765762">
    <w:abstractNumId w:val="12"/>
  </w:num>
  <w:num w:numId="14" w16cid:durableId="573470565">
    <w:abstractNumId w:val="7"/>
  </w:num>
  <w:num w:numId="15" w16cid:durableId="1237789690">
    <w:abstractNumId w:val="18"/>
  </w:num>
  <w:num w:numId="16" w16cid:durableId="1413432277">
    <w:abstractNumId w:val="0"/>
  </w:num>
  <w:num w:numId="17" w16cid:durableId="593704718">
    <w:abstractNumId w:val="19"/>
  </w:num>
  <w:num w:numId="18" w16cid:durableId="769014014">
    <w:abstractNumId w:val="9"/>
  </w:num>
  <w:num w:numId="19" w16cid:durableId="883950242">
    <w:abstractNumId w:val="14"/>
  </w:num>
  <w:num w:numId="20" w16cid:durableId="1094663535">
    <w:abstractNumId w:val="4"/>
  </w:num>
  <w:num w:numId="21" w16cid:durableId="1209342715">
    <w:abstractNumId w:val="17"/>
  </w:num>
  <w:num w:numId="22" w16cid:durableId="870648210">
    <w:abstractNumId w:val="24"/>
  </w:num>
  <w:num w:numId="23" w16cid:durableId="750081115">
    <w:abstractNumId w:val="20"/>
  </w:num>
  <w:num w:numId="24" w16cid:durableId="1024750963">
    <w:abstractNumId w:val="10"/>
  </w:num>
  <w:num w:numId="25" w16cid:durableId="114716166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attachedTemplate r:id="rId1"/>
  <w:trackRevisions w:val="false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428"/>
    <w:rsid w:val="000D43B5"/>
    <w:rsid w:val="001B4556"/>
    <w:rsid w:val="00217518"/>
    <w:rsid w:val="00227F53"/>
    <w:rsid w:val="0025231C"/>
    <w:rsid w:val="00261500"/>
    <w:rsid w:val="002C20FF"/>
    <w:rsid w:val="00362244"/>
    <w:rsid w:val="003C1BD2"/>
    <w:rsid w:val="00412322"/>
    <w:rsid w:val="004722AA"/>
    <w:rsid w:val="0049686F"/>
    <w:rsid w:val="004E406C"/>
    <w:rsid w:val="0050311F"/>
    <w:rsid w:val="00525252"/>
    <w:rsid w:val="005544FF"/>
    <w:rsid w:val="0057094C"/>
    <w:rsid w:val="005D7011"/>
    <w:rsid w:val="00645364"/>
    <w:rsid w:val="006E18BF"/>
    <w:rsid w:val="00736886"/>
    <w:rsid w:val="007B3514"/>
    <w:rsid w:val="00806A54"/>
    <w:rsid w:val="0081323E"/>
    <w:rsid w:val="0085168B"/>
    <w:rsid w:val="008664F6"/>
    <w:rsid w:val="00897D32"/>
    <w:rsid w:val="0091478C"/>
    <w:rsid w:val="00914CE1"/>
    <w:rsid w:val="009259A4"/>
    <w:rsid w:val="0099014F"/>
    <w:rsid w:val="00994FCA"/>
    <w:rsid w:val="009B7E13"/>
    <w:rsid w:val="009C4492"/>
    <w:rsid w:val="00A11428"/>
    <w:rsid w:val="00AA1DB9"/>
    <w:rsid w:val="00AE19E2"/>
    <w:rsid w:val="00B57F94"/>
    <w:rsid w:val="00BC7DA3"/>
    <w:rsid w:val="00C2015F"/>
    <w:rsid w:val="00C20E4C"/>
    <w:rsid w:val="00C43791"/>
    <w:rsid w:val="00C719FC"/>
    <w:rsid w:val="00C90E5C"/>
    <w:rsid w:val="00CB74D3"/>
    <w:rsid w:val="00CC38B3"/>
    <w:rsid w:val="00D033BC"/>
    <w:rsid w:val="00D123BF"/>
    <w:rsid w:val="00D16EDB"/>
    <w:rsid w:val="00D52D9E"/>
    <w:rsid w:val="00DA51C1"/>
    <w:rsid w:val="00DB6EA1"/>
    <w:rsid w:val="00E10B70"/>
    <w:rsid w:val="00E47B53"/>
    <w:rsid w:val="00E5406F"/>
    <w:rsid w:val="00EB0F1B"/>
    <w:rsid w:val="00F01F50"/>
    <w:rsid w:val="00F17555"/>
    <w:rsid w:val="00F65548"/>
    <w:rsid w:val="00F722B7"/>
    <w:rsid w:val="00F91425"/>
    <w:rsid w:val="25B9C166"/>
    <w:rsid w:val="7BB11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27C277"/>
  <w15:docId w15:val="{6291F441-60F9-48D5-BAB3-A1F9519F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2C20FF"/>
  </w:style>
  <w:style w:type="paragraph" w:styleId="Pidipagina">
    <w:name w:val="footer"/>
    <w:basedOn w:val="Normale"/>
    <w:link w:val="PidipaginaCarattere"/>
    <w:uiPriority w:val="99"/>
    <w:unhideWhenUsed/>
    <w:rsid w:val="002C20FF"/>
    <w:pPr>
      <w:tabs>
        <w:tab w:val="center" w:pos="4819"/>
        <w:tab w:val="right" w:pos="9638"/>
      </w:tabs>
      <w:spacing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2C20FF"/>
  </w:style>
  <w:style w:type="character" w:styleId="Collegamentoipertestuale">
    <w:name w:val="Hyperlink"/>
    <w:basedOn w:val="Carpredefinitoparagrafo"/>
    <w:uiPriority w:val="99"/>
    <w:unhideWhenUsed/>
    <w:rsid w:val="002C20FF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C20FF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17518"/>
    <w:pPr>
      <w:ind w:left="720"/>
      <w:contextualSpacing/>
    </w:pPr>
  </w:style>
  <w:style w:type="paragraph" w:styleId="Standard" w:customStyle="1">
    <w:name w:val="Standard"/>
    <w:rsid w:val="00AE19E2"/>
    <w:pPr>
      <w:suppressAutoHyphens/>
      <w:overflowPunct w:val="0"/>
      <w:autoSpaceDN w:val="0"/>
      <w:spacing w:line="240" w:lineRule="auto"/>
      <w:textAlignment w:val="baseline"/>
    </w:pPr>
    <w:rPr>
      <w:rFonts w:ascii="Times New Roman" w:hAnsi="Times New Roman" w:eastAsia="Times New Roman" w:cs="Times New Roman"/>
      <w:sz w:val="24"/>
      <w:szCs w:val="24"/>
      <w:lang w:val="it-I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2.xml" Id="rId13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customXml" Target="../customXml/item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2.xml" Id="rId9" /><Relationship Type="http://schemas.openxmlformats.org/officeDocument/2006/relationships/customXml" Target="../customXml/item3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sso\Desktop\Ufficio%20del%20Segretario%20Genera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598BD5F2B58DE4793763B18CF83096B" ma:contentTypeVersion="5" ma:contentTypeDescription="Creare un nuovo documento." ma:contentTypeScope="" ma:versionID="527068fa0bcaf2acf952dcf1cca1fa29">
  <xsd:schema xmlns:xsd="http://www.w3.org/2001/XMLSchema" xmlns:xs="http://www.w3.org/2001/XMLSchema" xmlns:p="http://schemas.microsoft.com/office/2006/metadata/properties" xmlns:ns2="749c403f-0bfc-407c-bbba-39e5c25074f1" targetNamespace="http://schemas.microsoft.com/office/2006/metadata/properties" ma:root="true" ma:fieldsID="3ee66a934ceba01122950fe08e3e945a" ns2:_="">
    <xsd:import namespace="749c403f-0bfc-407c-bbba-39e5c2507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9c403f-0bfc-407c-bbba-39e5c2507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24CA08-B9B8-41DA-9FEA-C8180D44FC83}"/>
</file>

<file path=customXml/itemProps2.xml><?xml version="1.0" encoding="utf-8"?>
<ds:datastoreItem xmlns:ds="http://schemas.openxmlformats.org/officeDocument/2006/customXml" ds:itemID="{3757B33C-2191-4907-9E64-103310BE170D}"/>
</file>

<file path=customXml/itemProps3.xml><?xml version="1.0" encoding="utf-8"?>
<ds:datastoreItem xmlns:ds="http://schemas.openxmlformats.org/officeDocument/2006/customXml" ds:itemID="{576DA3FB-2F3B-4870-BB41-A13C8E587D7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Ufficio del Segretario Generale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Angela Russo</dc:creator>
  <lastModifiedBy>Utente guest</lastModifiedBy>
  <revision>11</revision>
  <dcterms:created xsi:type="dcterms:W3CDTF">2026-02-04T09:18:00.0000000Z</dcterms:created>
  <dcterms:modified xsi:type="dcterms:W3CDTF">2026-04-02T09:40:05.4691131Z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0x0101002598BD5F2B58DE4793763B18CF83096B</vt:lpwstr>
  </property>
</Properties>
</file>