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38B42" w14:textId="77777777" w:rsidR="00D52D9E" w:rsidRDefault="00D52D9E">
      <w:pPr>
        <w:spacing w:before="60" w:line="240" w:lineRule="auto"/>
        <w:ind w:right="-60"/>
        <w:rPr>
          <w:rFonts w:ascii="Pinyon Script" w:eastAsia="Pinyon Script" w:hAnsi="Pinyon Script" w:cs="Pinyon Script"/>
          <w:sz w:val="10"/>
          <w:szCs w:val="10"/>
        </w:rPr>
      </w:pPr>
    </w:p>
    <w:p w14:paraId="5F36878A" w14:textId="1F97D83B" w:rsidR="00AE19E2" w:rsidRPr="005F34BE" w:rsidRDefault="00AE19E2">
      <w:pPr>
        <w:spacing w:before="60" w:line="240" w:lineRule="auto"/>
        <w:ind w:right="-60"/>
        <w:rPr>
          <w:rFonts w:ascii="Times New Roman" w:eastAsia="Pinyon Script" w:hAnsi="Times New Roman" w:cs="Times New Roman"/>
        </w:rPr>
      </w:pPr>
      <w:r w:rsidRPr="005F34BE">
        <w:rPr>
          <w:rFonts w:ascii="Times New Roman" w:eastAsia="Pinyon Script" w:hAnsi="Times New Roman" w:cs="Times New Roman"/>
        </w:rPr>
        <w:t xml:space="preserve">Dipartimento </w:t>
      </w:r>
      <w:r w:rsidR="00676AF6" w:rsidRPr="005F34BE">
        <w:rPr>
          <w:rFonts w:ascii="Times New Roman" w:eastAsia="Pinyon Script" w:hAnsi="Times New Roman" w:cs="Times New Roman"/>
        </w:rPr>
        <w:t>__________</w:t>
      </w:r>
    </w:p>
    <w:p w14:paraId="433A140B" w14:textId="7DD2CA9A" w:rsidR="00AE19E2" w:rsidRPr="005F34BE" w:rsidRDefault="00AE19E2" w:rsidP="001D7686">
      <w:pPr>
        <w:spacing w:before="60" w:line="240" w:lineRule="auto"/>
        <w:ind w:right="-60"/>
        <w:jc w:val="center"/>
        <w:rPr>
          <w:rFonts w:ascii="Times New Roman" w:eastAsia="Pinyon Script" w:hAnsi="Times New Roman" w:cs="Times New Roman"/>
        </w:rPr>
      </w:pPr>
      <w:r w:rsidRPr="005F34BE">
        <w:rPr>
          <w:rFonts w:ascii="Times New Roman" w:eastAsia="Pinyon Script" w:hAnsi="Times New Roman" w:cs="Times New Roman"/>
        </w:rPr>
        <w:t>____________</w:t>
      </w:r>
    </w:p>
    <w:p w14:paraId="5D8B723D" w14:textId="77777777" w:rsidR="00AE19E2" w:rsidRPr="005F34BE" w:rsidRDefault="00AE19E2" w:rsidP="00AE19E2">
      <w:pPr>
        <w:spacing w:before="60" w:line="240" w:lineRule="auto"/>
        <w:ind w:right="-60"/>
        <w:jc w:val="both"/>
        <w:rPr>
          <w:rFonts w:ascii="Times New Roman" w:eastAsia="Pinyon Script" w:hAnsi="Times New Roman" w:cs="Times New Roman"/>
        </w:rPr>
      </w:pPr>
    </w:p>
    <w:p w14:paraId="7B263427" w14:textId="77777777" w:rsidR="00AE19E2" w:rsidRDefault="00AE19E2" w:rsidP="00AE19E2">
      <w:pPr>
        <w:spacing w:before="60" w:line="240" w:lineRule="auto"/>
        <w:ind w:right="-60"/>
        <w:jc w:val="both"/>
        <w:rPr>
          <w:rFonts w:ascii="Times New Roman" w:eastAsia="Pinyon Script" w:hAnsi="Times New Roman" w:cs="Times New Roman"/>
          <w:sz w:val="24"/>
          <w:szCs w:val="24"/>
        </w:rPr>
      </w:pPr>
    </w:p>
    <w:p w14:paraId="701B4699" w14:textId="77777777" w:rsidR="00AE19E2" w:rsidRDefault="00AE19E2" w:rsidP="00AE19E2">
      <w:pPr>
        <w:spacing w:before="60" w:line="240" w:lineRule="auto"/>
        <w:ind w:right="-60"/>
        <w:jc w:val="both"/>
        <w:rPr>
          <w:rFonts w:ascii="Times New Roman" w:eastAsia="Pinyon Script" w:hAnsi="Times New Roman" w:cs="Times New Roman"/>
          <w:sz w:val="24"/>
          <w:szCs w:val="24"/>
        </w:rPr>
      </w:pPr>
    </w:p>
    <w:p w14:paraId="692681E2" w14:textId="13D1EFC1" w:rsidR="00AE19E2" w:rsidRPr="00FB19F7" w:rsidRDefault="00AE19E2" w:rsidP="00AE19E2">
      <w:pPr>
        <w:pStyle w:val="Standard"/>
        <w:widowControl w:val="0"/>
        <w:overflowPunct/>
        <w:jc w:val="both"/>
        <w:rPr>
          <w:b/>
          <w:bCs/>
          <w:iCs/>
          <w:kern w:val="3"/>
          <w:sz w:val="22"/>
        </w:rPr>
      </w:pPr>
      <w:r w:rsidRPr="00AE19E2">
        <w:rPr>
          <w:b/>
          <w:bCs/>
          <w:iCs/>
          <w:kern w:val="3"/>
          <w:sz w:val="22"/>
        </w:rPr>
        <w:t>Oggetto</w:t>
      </w:r>
      <w:r>
        <w:rPr>
          <w:iCs/>
          <w:kern w:val="3"/>
          <w:sz w:val="22"/>
        </w:rPr>
        <w:t xml:space="preserve"> </w:t>
      </w:r>
      <w:r w:rsidR="00FB19F7">
        <w:rPr>
          <w:iCs/>
          <w:kern w:val="3"/>
          <w:sz w:val="22"/>
        </w:rPr>
        <w:t>–</w:t>
      </w:r>
      <w:r w:rsidR="00486EE6">
        <w:rPr>
          <w:b/>
          <w:bCs/>
          <w:color w:val="000000"/>
          <w:kern w:val="3"/>
          <w:sz w:val="22"/>
          <w:szCs w:val="22"/>
          <w:lang w:eastAsia="ar-SA"/>
        </w:rPr>
        <w:t xml:space="preserve"> lavori</w:t>
      </w:r>
      <w:r w:rsidR="00FB19F7">
        <w:rPr>
          <w:b/>
          <w:bCs/>
          <w:color w:val="000000"/>
          <w:kern w:val="3"/>
          <w:sz w:val="22"/>
          <w:szCs w:val="22"/>
          <w:lang w:eastAsia="ar-SA"/>
        </w:rPr>
        <w:t>/servizi/forniture</w:t>
      </w:r>
      <w:r w:rsidR="005F34BE" w:rsidRPr="00AE19E2">
        <w:rPr>
          <w:b/>
          <w:bCs/>
          <w:iCs/>
          <w:kern w:val="3"/>
          <w:sz w:val="22"/>
        </w:rPr>
        <w:t>:</w:t>
      </w:r>
      <w:r w:rsidR="005F34BE" w:rsidRPr="001A1336">
        <w:rPr>
          <w:iCs/>
          <w:kern w:val="3"/>
          <w:sz w:val="22"/>
        </w:rPr>
        <w:t xml:space="preserve"> </w:t>
      </w:r>
      <w:r w:rsidR="005F34BE">
        <w:rPr>
          <w:iCs/>
          <w:kern w:val="3"/>
          <w:sz w:val="22"/>
        </w:rPr>
        <w:t>________________________________ (</w:t>
      </w:r>
      <w:r w:rsidR="005F34BE" w:rsidRPr="005F34BE">
        <w:rPr>
          <w:i/>
          <w:kern w:val="3"/>
          <w:sz w:val="22"/>
        </w:rPr>
        <w:t>inserire oggetto dell’appalto CIG e CUP</w:t>
      </w:r>
      <w:r w:rsidR="005F34BE">
        <w:rPr>
          <w:i/>
          <w:kern w:val="3"/>
          <w:sz w:val="22"/>
        </w:rPr>
        <w:t>)</w:t>
      </w:r>
      <w:r w:rsidR="008852D4">
        <w:rPr>
          <w:i/>
          <w:kern w:val="3"/>
          <w:sz w:val="22"/>
        </w:rPr>
        <w:t xml:space="preserve"> </w:t>
      </w:r>
      <w:r w:rsidR="008852D4" w:rsidRPr="00FB19F7">
        <w:rPr>
          <w:b/>
          <w:bCs/>
          <w:iCs/>
          <w:kern w:val="3"/>
          <w:sz w:val="22"/>
        </w:rPr>
        <w:t>Dichiarazione sostitutiva atto notorio (art19. e art.47 DPR 28 dicembre 2000, n.445)</w:t>
      </w:r>
    </w:p>
    <w:p w14:paraId="05519851" w14:textId="77777777" w:rsidR="00AE19E2" w:rsidRPr="005F34BE" w:rsidRDefault="00AE19E2" w:rsidP="00AE19E2">
      <w:pPr>
        <w:pStyle w:val="Standard"/>
        <w:widowControl w:val="0"/>
        <w:overflowPunct/>
        <w:jc w:val="both"/>
        <w:rPr>
          <w:i/>
          <w:kern w:val="3"/>
          <w:sz w:val="22"/>
        </w:rPr>
      </w:pPr>
    </w:p>
    <w:p w14:paraId="27F9FAE4" w14:textId="77777777" w:rsidR="008852D4" w:rsidRPr="008852D4" w:rsidRDefault="008852D4" w:rsidP="008852D4">
      <w:pPr>
        <w:pStyle w:val="Standard"/>
        <w:widowControl w:val="0"/>
        <w:jc w:val="both"/>
        <w:rPr>
          <w:iCs/>
          <w:kern w:val="3"/>
          <w:sz w:val="22"/>
        </w:rPr>
      </w:pPr>
      <w:r w:rsidRPr="008852D4">
        <w:rPr>
          <w:iCs/>
          <w:kern w:val="3"/>
          <w:sz w:val="22"/>
        </w:rPr>
        <w:t xml:space="preserve">La/Il sottoscritta/o ................................................................................................................................ </w:t>
      </w:r>
    </w:p>
    <w:p w14:paraId="549C9A20" w14:textId="77777777" w:rsidR="008852D4" w:rsidRDefault="008852D4" w:rsidP="008852D4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8852D4">
        <w:rPr>
          <w:iCs/>
          <w:kern w:val="3"/>
          <w:sz w:val="22"/>
        </w:rPr>
        <w:t>C.F. ....................................................................... nata/o a ......................................................... (...) il ......................... e residente a ............................................................... (...) in via ....................................................................... n. ...... di cittadinanza .................................,</w:t>
      </w:r>
      <w:r>
        <w:rPr>
          <w:iCs/>
          <w:kern w:val="3"/>
          <w:sz w:val="22"/>
        </w:rPr>
        <w:t xml:space="preserve"> </w:t>
      </w:r>
      <w:r w:rsidRPr="008852D4">
        <w:rPr>
          <w:iCs/>
          <w:kern w:val="3"/>
          <w:sz w:val="22"/>
        </w:rPr>
        <w:t xml:space="preserve"> </w:t>
      </w:r>
    </w:p>
    <w:p w14:paraId="15824F33" w14:textId="07C495B7" w:rsidR="008852D4" w:rsidRDefault="008852D4" w:rsidP="008852D4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dipendente del Comune di </w:t>
      </w:r>
      <w:r w:rsidR="001D7686">
        <w:rPr>
          <w:iCs/>
          <w:kern w:val="3"/>
          <w:sz w:val="22"/>
        </w:rPr>
        <w:t>___________</w:t>
      </w:r>
      <w:r>
        <w:rPr>
          <w:iCs/>
          <w:kern w:val="3"/>
          <w:sz w:val="22"/>
        </w:rPr>
        <w:t>, inquadrato nell’area ………………………………….</w:t>
      </w:r>
    </w:p>
    <w:p w14:paraId="33EB3A7B" w14:textId="4F55469A" w:rsidR="008852D4" w:rsidRDefault="008852D4" w:rsidP="008852D4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8852D4">
        <w:rPr>
          <w:iCs/>
          <w:kern w:val="3"/>
          <w:sz w:val="22"/>
        </w:rPr>
        <w:t>consapevole della responsabilità penale e delle con-seguenti sanzioni cui può andare incontro in caso di dichiarazioni mendaci, falsità negli atti, uso di atti falsi, ai sensi dell’art. 76 del D.P.R. n. 445/2000 nonché della decadenza dai benefici eventualmente conseguiti in seguito a provvedimenti emessi sulla base di dichiarazioni non veritiere, così come previsto dall’art. 75 del D.P.R. n. 445/2000</w:t>
      </w:r>
    </w:p>
    <w:p w14:paraId="4C072B7E" w14:textId="77777777" w:rsidR="008852D4" w:rsidRDefault="008852D4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3C265235" w14:textId="76C474A2" w:rsidR="008852D4" w:rsidRDefault="008852D4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In relazione alla liquidazione dell’incentivo funzioni tecniche di cui all’oggetto, per il quale con provvedimento n.___ del _____, è stato nominato ________________</w:t>
      </w:r>
    </w:p>
    <w:p w14:paraId="269D1432" w14:textId="77777777" w:rsidR="008852D4" w:rsidRDefault="008852D4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26B17C8D" w14:textId="5542E07C" w:rsidR="008852D4" w:rsidRDefault="008852D4" w:rsidP="008852D4">
      <w:pPr>
        <w:pStyle w:val="Standard"/>
        <w:widowControl w:val="0"/>
        <w:overflowPunct/>
        <w:jc w:val="center"/>
        <w:rPr>
          <w:iCs/>
          <w:kern w:val="3"/>
          <w:sz w:val="22"/>
        </w:rPr>
      </w:pPr>
      <w:r>
        <w:rPr>
          <w:iCs/>
          <w:kern w:val="3"/>
          <w:sz w:val="22"/>
        </w:rPr>
        <w:t>DICHIARA</w:t>
      </w:r>
    </w:p>
    <w:p w14:paraId="11F4DEF3" w14:textId="77777777" w:rsidR="008852D4" w:rsidRDefault="008852D4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3BA27CE8" w14:textId="77777777" w:rsidR="008852D4" w:rsidRDefault="008852D4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722A8B77" w14:textId="7AD1B3D5" w:rsidR="00D30C12" w:rsidRDefault="00FB19F7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Che l’incentivo oggetto di liquidazione pari ad € …………………, tenuto conto anche di eventuali incentivi già maturati nel corso dell’anno di competenza (</w:t>
      </w:r>
      <w:r w:rsidRPr="00FB19F7">
        <w:rPr>
          <w:i/>
          <w:kern w:val="3"/>
          <w:sz w:val="22"/>
        </w:rPr>
        <w:t>oppure nel corso dell’anno _________),</w:t>
      </w:r>
      <w:r>
        <w:rPr>
          <w:iCs/>
          <w:kern w:val="3"/>
          <w:sz w:val="22"/>
        </w:rPr>
        <w:t xml:space="preserve"> anche per attività svolte per conto di altre amministrazioni, non supera il limite di cui all’articolo 45, comma 4, del D.Lgs. 36/2023 e </w:t>
      </w:r>
      <w:proofErr w:type="spellStart"/>
      <w:r>
        <w:rPr>
          <w:iCs/>
          <w:kern w:val="3"/>
          <w:sz w:val="22"/>
        </w:rPr>
        <w:t>smi</w:t>
      </w:r>
      <w:proofErr w:type="spellEnd"/>
      <w:r>
        <w:rPr>
          <w:iCs/>
          <w:kern w:val="3"/>
          <w:sz w:val="22"/>
        </w:rPr>
        <w:t>.</w:t>
      </w:r>
    </w:p>
    <w:p w14:paraId="692B7C91" w14:textId="77777777" w:rsidR="00FB19F7" w:rsidRDefault="00FB19F7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4FD65A62" w14:textId="77777777" w:rsidR="00FB19F7" w:rsidRDefault="00FB19F7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22D6B155" w14:textId="1AE79AC6" w:rsidR="00FB19F7" w:rsidRDefault="00FB19F7" w:rsidP="00FB19F7">
      <w:pPr>
        <w:pStyle w:val="Standard"/>
        <w:widowControl w:val="0"/>
        <w:overflowPunct/>
        <w:jc w:val="right"/>
        <w:rPr>
          <w:iCs/>
          <w:kern w:val="3"/>
          <w:sz w:val="22"/>
        </w:rPr>
      </w:pPr>
      <w:r>
        <w:rPr>
          <w:iCs/>
          <w:kern w:val="3"/>
          <w:sz w:val="22"/>
        </w:rPr>
        <w:t>Il Dichiarante</w:t>
      </w:r>
    </w:p>
    <w:p w14:paraId="6358F304" w14:textId="77777777" w:rsidR="00FB19F7" w:rsidRDefault="00FB19F7" w:rsidP="00FB19F7">
      <w:pPr>
        <w:pStyle w:val="Standard"/>
        <w:widowControl w:val="0"/>
        <w:overflowPunct/>
        <w:jc w:val="right"/>
        <w:rPr>
          <w:iCs/>
          <w:kern w:val="3"/>
          <w:sz w:val="22"/>
        </w:rPr>
      </w:pPr>
    </w:p>
    <w:p w14:paraId="6B52927D" w14:textId="789D2C85" w:rsidR="00FB19F7" w:rsidRDefault="00FB19F7" w:rsidP="00FB19F7">
      <w:pPr>
        <w:pStyle w:val="Standard"/>
        <w:widowControl w:val="0"/>
        <w:overflowPunct/>
        <w:jc w:val="right"/>
        <w:rPr>
          <w:iCs/>
          <w:kern w:val="3"/>
          <w:sz w:val="22"/>
        </w:rPr>
      </w:pPr>
      <w:r>
        <w:rPr>
          <w:iCs/>
          <w:kern w:val="3"/>
          <w:sz w:val="22"/>
        </w:rPr>
        <w:t>_____________</w:t>
      </w:r>
    </w:p>
    <w:p w14:paraId="45477E69" w14:textId="77777777" w:rsidR="00FB19F7" w:rsidRDefault="00FB19F7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14:paraId="28802C54" w14:textId="77777777" w:rsidR="00FB19F7" w:rsidRDefault="00FB19F7" w:rsidP="00AE19E2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sectPr w:rsidR="00FB19F7">
      <w:footerReference w:type="default" r:id="rId7"/>
      <w:headerReference w:type="first" r:id="rId8"/>
      <w:footerReference w:type="first" r:id="rId9"/>
      <w:pgSz w:w="11909" w:h="16834"/>
      <w:pgMar w:top="1133" w:right="1440" w:bottom="1673" w:left="1440" w:header="285" w:footer="21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4747E" w14:textId="77777777" w:rsidR="002A7F8D" w:rsidRDefault="002A7F8D">
      <w:pPr>
        <w:spacing w:line="240" w:lineRule="auto"/>
      </w:pPr>
      <w:r>
        <w:separator/>
      </w:r>
    </w:p>
  </w:endnote>
  <w:endnote w:type="continuationSeparator" w:id="0">
    <w:p w14:paraId="5B1BEBBE" w14:textId="77777777" w:rsidR="002A7F8D" w:rsidRDefault="002A7F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yon Script">
    <w:altName w:val="Calibri"/>
    <w:charset w:val="00"/>
    <w:family w:val="auto"/>
    <w:pitch w:val="default"/>
  </w:font>
  <w:font w:name="Lora SemiBold">
    <w:altName w:val="Calibri"/>
    <w:charset w:val="00"/>
    <w:family w:val="auto"/>
    <w:pitch w:val="default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4460738"/>
      <w:docPartObj>
        <w:docPartGallery w:val="Page Numbers (Bottom of Page)"/>
        <w:docPartUnique/>
      </w:docPartObj>
    </w:sdtPr>
    <w:sdtContent>
      <w:p w14:paraId="5E79D056" w14:textId="77777777" w:rsidR="00CE426F" w:rsidRDefault="00CE426F">
        <w:pPr>
          <w:pStyle w:val="Pidipagina"/>
          <w:jc w:val="right"/>
          <w:rPr>
            <w:rFonts w:ascii="Times New Roman" w:hAnsi="Times New Roman" w:cs="Times New Roman"/>
            <w:sz w:val="16"/>
            <w:szCs w:val="16"/>
          </w:rPr>
        </w:pPr>
      </w:p>
      <w:p w14:paraId="2DF4E5C7" w14:textId="2C51F03B" w:rsidR="004338D2" w:rsidRDefault="004338D2">
        <w:pPr>
          <w:pStyle w:val="Pidipagina"/>
          <w:jc w:val="right"/>
        </w:pPr>
        <w:r w:rsidRPr="00CE426F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CE426F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CE426F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Pr="00CE426F">
          <w:rPr>
            <w:rFonts w:ascii="Times New Roman" w:hAnsi="Times New Roman" w:cs="Times New Roman"/>
            <w:sz w:val="16"/>
            <w:szCs w:val="16"/>
            <w:lang w:val="it-IT"/>
          </w:rPr>
          <w:t>2</w:t>
        </w:r>
        <w:r w:rsidRPr="00CE426F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14:paraId="22F9AA30" w14:textId="77777777" w:rsidR="00D52D9E" w:rsidRDefault="00D52D9E">
    <w:pPr>
      <w:widowControl w:val="0"/>
      <w:spacing w:before="8" w:line="240" w:lineRule="auto"/>
      <w:jc w:val="center"/>
      <w:rPr>
        <w:rFonts w:ascii="Lora SemiBold" w:eastAsia="Lora SemiBold" w:hAnsi="Lora SemiBold" w:cs="Lora SemiBold"/>
        <w:sz w:val="15"/>
        <w:szCs w:val="15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31A62" w14:textId="77777777" w:rsidR="00D52D9E" w:rsidRDefault="00D52D9E">
    <w:pPr>
      <w:widowControl w:val="0"/>
      <w:pBdr>
        <w:bottom w:val="single" w:sz="12" w:space="1" w:color="000000"/>
      </w:pBdr>
      <w:spacing w:before="8" w:line="240" w:lineRule="auto"/>
      <w:ind w:right="-40"/>
      <w:jc w:val="right"/>
      <w:rPr>
        <w:b/>
        <w:sz w:val="2"/>
        <w:szCs w:val="2"/>
      </w:rPr>
    </w:pPr>
  </w:p>
  <w:p w14:paraId="3677E5DD" w14:textId="77777777" w:rsidR="00D52D9E" w:rsidRDefault="00D52D9E">
    <w:pPr>
      <w:widowControl w:val="0"/>
      <w:spacing w:before="8" w:line="240" w:lineRule="auto"/>
      <w:ind w:right="-40"/>
      <w:rPr>
        <w:b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DB97D" w14:textId="77777777" w:rsidR="002A7F8D" w:rsidRDefault="002A7F8D">
      <w:pPr>
        <w:spacing w:line="240" w:lineRule="auto"/>
      </w:pPr>
      <w:r>
        <w:separator/>
      </w:r>
    </w:p>
  </w:footnote>
  <w:footnote w:type="continuationSeparator" w:id="0">
    <w:p w14:paraId="6FA6C499" w14:textId="77777777" w:rsidR="002A7F8D" w:rsidRDefault="002A7F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78093" w14:textId="77777777" w:rsidR="00D52D9E" w:rsidRDefault="00D52D9E">
    <w:pPr>
      <w:spacing w:before="240"/>
      <w:jc w:val="center"/>
    </w:pPr>
  </w:p>
  <w:p w14:paraId="3D0C3BED" w14:textId="11C39D01" w:rsidR="00D52D9E" w:rsidRDefault="001D7686">
    <w:pPr>
      <w:jc w:val="center"/>
      <w:rPr>
        <w:b/>
      </w:rPr>
    </w:pPr>
    <w:r>
      <w:rPr>
        <w:b/>
        <w:noProof/>
      </w:rPr>
      <w:t>Logo comune</w:t>
    </w:r>
  </w:p>
  <w:p w14:paraId="1963D99A" w14:textId="77777777" w:rsidR="00D52D9E" w:rsidRDefault="00D52D9E">
    <w:pPr>
      <w:rPr>
        <w:b/>
      </w:rPr>
    </w:pPr>
  </w:p>
  <w:p w14:paraId="269FAF01" w14:textId="77777777" w:rsidR="00D52D9E" w:rsidRDefault="00D52D9E">
    <w:pPr>
      <w:jc w:val="center"/>
      <w:rPr>
        <w:rFonts w:ascii="Lora SemiBold" w:eastAsia="Lora SemiBold" w:hAnsi="Lora SemiBold" w:cs="Lora SemiBold"/>
        <w:sz w:val="12"/>
        <w:szCs w:val="12"/>
      </w:rPr>
    </w:pPr>
  </w:p>
  <w:p w14:paraId="57098CD5" w14:textId="228BB09D" w:rsidR="00D52D9E" w:rsidRPr="0049686F" w:rsidRDefault="00FB19F7">
    <w:pPr>
      <w:widowControl w:val="0"/>
      <w:spacing w:line="240" w:lineRule="auto"/>
      <w:jc w:val="center"/>
      <w:rPr>
        <w:rFonts w:ascii="Times New Roman" w:eastAsia="Lora" w:hAnsi="Times New Roman" w:cs="Times New Roman"/>
        <w:b/>
        <w:sz w:val="24"/>
        <w:szCs w:val="24"/>
      </w:rPr>
    </w:pPr>
    <w:r w:rsidRPr="0049686F">
      <w:rPr>
        <w:rFonts w:ascii="Times New Roman" w:eastAsia="Lora" w:hAnsi="Times New Roman" w:cs="Times New Roman"/>
        <w:b/>
      </w:rPr>
      <w:t>COMUN</w:t>
    </w:r>
    <w:r w:rsidR="002C20FF" w:rsidRPr="0049686F">
      <w:rPr>
        <w:rFonts w:ascii="Times New Roman" w:eastAsia="Lora" w:hAnsi="Times New Roman" w:cs="Times New Roman"/>
        <w:b/>
      </w:rPr>
      <w:t xml:space="preserve">E DI </w:t>
    </w:r>
    <w:r w:rsidR="001D7686">
      <w:rPr>
        <w:rFonts w:ascii="Times New Roman" w:eastAsia="Lora" w:hAnsi="Times New Roman" w:cs="Times New Roman"/>
        <w:b/>
      </w:rPr>
      <w:t>_______</w:t>
    </w:r>
  </w:p>
  <w:p w14:paraId="246CAE8F" w14:textId="69D39F2E" w:rsidR="00D52D9E" w:rsidRPr="0049686F" w:rsidRDefault="00FB19F7">
    <w:pPr>
      <w:spacing w:line="240" w:lineRule="auto"/>
      <w:ind w:right="-60"/>
      <w:jc w:val="center"/>
      <w:rPr>
        <w:rFonts w:ascii="Times New Roman" w:eastAsia="Lora" w:hAnsi="Times New Roman" w:cs="Times New Roman"/>
        <w:b/>
        <w:sz w:val="20"/>
        <w:szCs w:val="20"/>
      </w:rPr>
    </w:pPr>
    <w:r w:rsidRPr="0049686F">
      <w:rPr>
        <w:rFonts w:ascii="Times New Roman" w:eastAsia="Lora" w:hAnsi="Times New Roman" w:cs="Times New Roman"/>
        <w:b/>
        <w:sz w:val="20"/>
        <w:szCs w:val="20"/>
      </w:rPr>
      <w:t xml:space="preserve">Provincia di </w:t>
    </w:r>
    <w:r w:rsidR="001D7686">
      <w:rPr>
        <w:rFonts w:ascii="Times New Roman" w:eastAsia="Lora" w:hAnsi="Times New Roman" w:cs="Times New Roman"/>
        <w:b/>
        <w:sz w:val="20"/>
        <w:szCs w:val="20"/>
      </w:rPr>
      <w:t>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3B7E"/>
    <w:multiLevelType w:val="hybridMultilevel"/>
    <w:tmpl w:val="0B3A2BE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8746E"/>
    <w:multiLevelType w:val="hybridMultilevel"/>
    <w:tmpl w:val="03C87F2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50855"/>
    <w:multiLevelType w:val="multilevel"/>
    <w:tmpl w:val="916EC6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AC7134"/>
    <w:multiLevelType w:val="hybridMultilevel"/>
    <w:tmpl w:val="2B523E0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F6F98"/>
    <w:multiLevelType w:val="hybridMultilevel"/>
    <w:tmpl w:val="2BF4B43A"/>
    <w:lvl w:ilvl="0" w:tplc="EB9A359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20E45"/>
    <w:multiLevelType w:val="hybridMultilevel"/>
    <w:tmpl w:val="65667F9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56862"/>
    <w:multiLevelType w:val="hybridMultilevel"/>
    <w:tmpl w:val="84F079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F255D"/>
    <w:multiLevelType w:val="multilevel"/>
    <w:tmpl w:val="2C02C4E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E252F6B"/>
    <w:multiLevelType w:val="hybridMultilevel"/>
    <w:tmpl w:val="429239F0"/>
    <w:lvl w:ilvl="0" w:tplc="0410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1E87678E"/>
    <w:multiLevelType w:val="hybridMultilevel"/>
    <w:tmpl w:val="F1140FC0"/>
    <w:lvl w:ilvl="0" w:tplc="EB9A359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4F6996"/>
    <w:multiLevelType w:val="multilevel"/>
    <w:tmpl w:val="BE22B9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E437054"/>
    <w:multiLevelType w:val="hybridMultilevel"/>
    <w:tmpl w:val="B8D44554"/>
    <w:lvl w:ilvl="0" w:tplc="22068956">
      <w:start w:val="1"/>
      <w:numFmt w:val="decimal"/>
      <w:lvlText w:val="%1)"/>
      <w:lvlJc w:val="left"/>
      <w:pPr>
        <w:ind w:left="720" w:hanging="360"/>
      </w:pPr>
      <w:rPr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A703E"/>
    <w:multiLevelType w:val="multilevel"/>
    <w:tmpl w:val="AEEC3E9E"/>
    <w:lvl w:ilvl="0">
      <w:start w:val="1"/>
      <w:numFmt w:val="decimal"/>
      <w:lvlText w:val="%1."/>
      <w:lvlJc w:val="left"/>
      <w:pPr>
        <w:ind w:left="144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3" w15:restartNumberingAfterBreak="0">
    <w:nsid w:val="3CE602D2"/>
    <w:multiLevelType w:val="hybridMultilevel"/>
    <w:tmpl w:val="ADAAF10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4A465E"/>
    <w:multiLevelType w:val="hybridMultilevel"/>
    <w:tmpl w:val="A72265B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0901FE"/>
    <w:multiLevelType w:val="hybridMultilevel"/>
    <w:tmpl w:val="53683EE8"/>
    <w:lvl w:ilvl="0" w:tplc="04100011">
      <w:start w:val="1"/>
      <w:numFmt w:val="decimal"/>
      <w:lvlText w:val="%1)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5C0450E6"/>
    <w:multiLevelType w:val="hybridMultilevel"/>
    <w:tmpl w:val="86700FB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50A11"/>
    <w:multiLevelType w:val="hybridMultilevel"/>
    <w:tmpl w:val="C5EC832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3B686D"/>
    <w:multiLevelType w:val="hybridMultilevel"/>
    <w:tmpl w:val="C28020C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75B6DBF"/>
    <w:multiLevelType w:val="hybridMultilevel"/>
    <w:tmpl w:val="2416E92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200388"/>
    <w:multiLevelType w:val="hybridMultilevel"/>
    <w:tmpl w:val="246822E8"/>
    <w:lvl w:ilvl="0" w:tplc="0410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994065843">
    <w:abstractNumId w:val="12"/>
  </w:num>
  <w:num w:numId="2" w16cid:durableId="1223054849">
    <w:abstractNumId w:val="10"/>
  </w:num>
  <w:num w:numId="3" w16cid:durableId="1568881070">
    <w:abstractNumId w:val="2"/>
  </w:num>
  <w:num w:numId="4" w16cid:durableId="873273069">
    <w:abstractNumId w:val="7"/>
  </w:num>
  <w:num w:numId="5" w16cid:durableId="1911845495">
    <w:abstractNumId w:val="3"/>
  </w:num>
  <w:num w:numId="6" w16cid:durableId="991103962">
    <w:abstractNumId w:val="20"/>
  </w:num>
  <w:num w:numId="7" w16cid:durableId="1600486887">
    <w:abstractNumId w:val="5"/>
  </w:num>
  <w:num w:numId="8" w16cid:durableId="248512678">
    <w:abstractNumId w:val="14"/>
  </w:num>
  <w:num w:numId="9" w16cid:durableId="146017363">
    <w:abstractNumId w:val="19"/>
  </w:num>
  <w:num w:numId="10" w16cid:durableId="169879407">
    <w:abstractNumId w:val="1"/>
  </w:num>
  <w:num w:numId="11" w16cid:durableId="928268503">
    <w:abstractNumId w:val="13"/>
  </w:num>
  <w:num w:numId="12" w16cid:durableId="48725868">
    <w:abstractNumId w:val="4"/>
  </w:num>
  <w:num w:numId="13" w16cid:durableId="1981765762">
    <w:abstractNumId w:val="11"/>
  </w:num>
  <w:num w:numId="14" w16cid:durableId="573470565">
    <w:abstractNumId w:val="6"/>
  </w:num>
  <w:num w:numId="15" w16cid:durableId="1237789690">
    <w:abstractNumId w:val="15"/>
  </w:num>
  <w:num w:numId="16" w16cid:durableId="1413432277">
    <w:abstractNumId w:val="0"/>
  </w:num>
  <w:num w:numId="17" w16cid:durableId="593704718">
    <w:abstractNumId w:val="16"/>
  </w:num>
  <w:num w:numId="18" w16cid:durableId="769014014">
    <w:abstractNumId w:val="8"/>
  </w:num>
  <w:num w:numId="19" w16cid:durableId="750081115">
    <w:abstractNumId w:val="17"/>
  </w:num>
  <w:num w:numId="20" w16cid:durableId="1024750963">
    <w:abstractNumId w:val="9"/>
  </w:num>
  <w:num w:numId="21" w16cid:durableId="114716166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428"/>
    <w:rsid w:val="00097B5B"/>
    <w:rsid w:val="000A23BF"/>
    <w:rsid w:val="000D43B5"/>
    <w:rsid w:val="00110D93"/>
    <w:rsid w:val="001551A8"/>
    <w:rsid w:val="001D7686"/>
    <w:rsid w:val="00217518"/>
    <w:rsid w:val="00227F53"/>
    <w:rsid w:val="00256F95"/>
    <w:rsid w:val="00261500"/>
    <w:rsid w:val="002A7F8D"/>
    <w:rsid w:val="002C20FF"/>
    <w:rsid w:val="00362244"/>
    <w:rsid w:val="003C1BD2"/>
    <w:rsid w:val="00412322"/>
    <w:rsid w:val="004338D2"/>
    <w:rsid w:val="00486EE6"/>
    <w:rsid w:val="0049686F"/>
    <w:rsid w:val="004E406C"/>
    <w:rsid w:val="0050311F"/>
    <w:rsid w:val="00525252"/>
    <w:rsid w:val="005544FF"/>
    <w:rsid w:val="0057094C"/>
    <w:rsid w:val="005D184C"/>
    <w:rsid w:val="005D7011"/>
    <w:rsid w:val="005E6F47"/>
    <w:rsid w:val="005F34BE"/>
    <w:rsid w:val="006136EA"/>
    <w:rsid w:val="00624CD3"/>
    <w:rsid w:val="00635FFD"/>
    <w:rsid w:val="00645364"/>
    <w:rsid w:val="00676AF6"/>
    <w:rsid w:val="006E18BF"/>
    <w:rsid w:val="0074236F"/>
    <w:rsid w:val="007B67FB"/>
    <w:rsid w:val="00806A54"/>
    <w:rsid w:val="0081323E"/>
    <w:rsid w:val="0085168B"/>
    <w:rsid w:val="008852D4"/>
    <w:rsid w:val="0091478C"/>
    <w:rsid w:val="00914CE1"/>
    <w:rsid w:val="0099014F"/>
    <w:rsid w:val="009C4492"/>
    <w:rsid w:val="00A0548D"/>
    <w:rsid w:val="00A11428"/>
    <w:rsid w:val="00AE19E2"/>
    <w:rsid w:val="00B57F94"/>
    <w:rsid w:val="00BC7DA3"/>
    <w:rsid w:val="00C719FC"/>
    <w:rsid w:val="00CB74D3"/>
    <w:rsid w:val="00CC38B3"/>
    <w:rsid w:val="00CC61E8"/>
    <w:rsid w:val="00CE426F"/>
    <w:rsid w:val="00D033BC"/>
    <w:rsid w:val="00D16EDB"/>
    <w:rsid w:val="00D30C12"/>
    <w:rsid w:val="00D52D9E"/>
    <w:rsid w:val="00D81946"/>
    <w:rsid w:val="00DA51C1"/>
    <w:rsid w:val="00DB6EA1"/>
    <w:rsid w:val="00E10B70"/>
    <w:rsid w:val="00E5406F"/>
    <w:rsid w:val="00F17555"/>
    <w:rsid w:val="00F65548"/>
    <w:rsid w:val="00FB19F7"/>
    <w:rsid w:val="00FF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7C277"/>
  <w15:docId w15:val="{6291F441-60F9-48D5-BAB3-A1F9519F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20FF"/>
  </w:style>
  <w:style w:type="paragraph" w:styleId="Pidipagina">
    <w:name w:val="footer"/>
    <w:basedOn w:val="Normale"/>
    <w:link w:val="Pidipagina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20FF"/>
  </w:style>
  <w:style w:type="character" w:styleId="Collegamentoipertestuale">
    <w:name w:val="Hyperlink"/>
    <w:basedOn w:val="Carpredefinitoparagrafo"/>
    <w:uiPriority w:val="99"/>
    <w:unhideWhenUsed/>
    <w:rsid w:val="002C20F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20F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17518"/>
    <w:pPr>
      <w:ind w:left="720"/>
      <w:contextualSpacing/>
    </w:pPr>
  </w:style>
  <w:style w:type="paragraph" w:customStyle="1" w:styleId="Standard">
    <w:name w:val="Standard"/>
    <w:rsid w:val="00AE19E2"/>
    <w:pPr>
      <w:suppressAutoHyphens/>
      <w:overflowPunct w:val="0"/>
      <w:autoSpaceDN w:val="0"/>
      <w:spacing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it-I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so\Desktop\Ufficio%20del%20Segretario%20Genera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89D6D1-5BF9-4CBB-BD4E-E60A696CD557}"/>
</file>

<file path=customXml/itemProps2.xml><?xml version="1.0" encoding="utf-8"?>
<ds:datastoreItem xmlns:ds="http://schemas.openxmlformats.org/officeDocument/2006/customXml" ds:itemID="{28F50ECF-9145-4FEE-9C89-D117305D3BFD}"/>
</file>

<file path=customXml/itemProps3.xml><?xml version="1.0" encoding="utf-8"?>
<ds:datastoreItem xmlns:ds="http://schemas.openxmlformats.org/officeDocument/2006/customXml" ds:itemID="{C01D1A52-09F1-4DB8-9B75-852528A0F7E1}"/>
</file>

<file path=docProps/app.xml><?xml version="1.0" encoding="utf-8"?>
<Properties xmlns="http://schemas.openxmlformats.org/officeDocument/2006/extended-properties" xmlns:vt="http://schemas.openxmlformats.org/officeDocument/2006/docPropsVTypes">
  <Template>Ufficio del Segretario Generale</Template>
  <TotalTime>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Russo</dc:creator>
  <cp:lastModifiedBy>Angela Russo</cp:lastModifiedBy>
  <cp:revision>3</cp:revision>
  <cp:lastPrinted>2026-02-04T10:54:00Z</cp:lastPrinted>
  <dcterms:created xsi:type="dcterms:W3CDTF">2026-03-09T16:11:00Z</dcterms:created>
  <dcterms:modified xsi:type="dcterms:W3CDTF">2026-03-09T16:11:00Z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